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Layout w:type="fixed"/>
        <w:tblCellMar>
          <w:left w:w="115" w:type="dxa"/>
          <w:right w:w="115" w:type="dxa"/>
        </w:tblCellMar>
        <w:tblLook w:val="04A0" w:firstRow="1" w:lastRow="0" w:firstColumn="1" w:lastColumn="0" w:noHBand="0" w:noVBand="1"/>
      </w:tblPr>
      <w:tblGrid>
        <w:gridCol w:w="3600"/>
        <w:gridCol w:w="511"/>
        <w:gridCol w:w="6312"/>
      </w:tblGrid>
      <w:tr w:rsidR="001B2ABD" w:rsidTr="00947CCB">
        <w:trPr>
          <w:trHeight w:val="4410"/>
        </w:trPr>
        <w:tc>
          <w:tcPr>
            <w:tcW w:w="3600" w:type="dxa"/>
            <w:vAlign w:val="bottom"/>
          </w:tcPr>
          <w:p w:rsidR="001B2ABD" w:rsidRDefault="00947CCB" w:rsidP="001B2ABD">
            <w:pPr>
              <w:tabs>
                <w:tab w:val="left" w:pos="990"/>
              </w:tabs>
              <w:jc w:val="center"/>
            </w:pPr>
            <w:bookmarkStart w:id="0" w:name="_Hlk12281958"/>
            <w:bookmarkEnd w:id="0"/>
            <w:r>
              <w:rPr>
                <w:noProof/>
                <w:lang w:eastAsia="tr-TR"/>
              </w:rPr>
              <w:drawing>
                <wp:inline distT="0" distB="0" distL="0" distR="0" wp14:anchorId="380CC7FE">
                  <wp:extent cx="2182495" cy="2182495"/>
                  <wp:effectExtent l="0" t="0" r="8255"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pic:spPr>
                      </pic:pic>
                    </a:graphicData>
                  </a:graphic>
                </wp:inline>
              </w:drawing>
            </w:r>
          </w:p>
        </w:tc>
        <w:tc>
          <w:tcPr>
            <w:tcW w:w="511" w:type="dxa"/>
          </w:tcPr>
          <w:p w:rsidR="001B2ABD" w:rsidRDefault="001B2ABD" w:rsidP="000C45FF">
            <w:pPr>
              <w:tabs>
                <w:tab w:val="left" w:pos="990"/>
              </w:tabs>
            </w:pPr>
          </w:p>
        </w:tc>
        <w:tc>
          <w:tcPr>
            <w:tcW w:w="6312" w:type="dxa"/>
            <w:vAlign w:val="bottom"/>
          </w:tcPr>
          <w:p w:rsidR="001B2ABD" w:rsidRPr="00544DC7" w:rsidRDefault="00704CF0" w:rsidP="00704CF0">
            <w:pPr>
              <w:pStyle w:val="KonuBal"/>
              <w:jc w:val="both"/>
              <w:rPr>
                <w:rFonts w:ascii="Arial Rounded MT Bold" w:hAnsi="Arial Rounded MT Bold"/>
                <w:b/>
                <w:color w:val="FFC000"/>
                <w:sz w:val="80"/>
                <w:szCs w:val="80"/>
              </w:rPr>
            </w:pPr>
            <w:r w:rsidRPr="00544DC7">
              <w:rPr>
                <w:rFonts w:ascii="Arial Rounded MT Bold" w:hAnsi="Arial Rounded MT Bold"/>
                <w:b/>
                <w:color w:val="FFC000"/>
                <w:sz w:val="80"/>
                <w:szCs w:val="80"/>
              </w:rPr>
              <w:t>OKUMAK NEFES ALMAKTIR</w:t>
            </w:r>
          </w:p>
          <w:p w:rsidR="0005793B" w:rsidRPr="00775983" w:rsidRDefault="00544DC7" w:rsidP="00964B98">
            <w:pPr>
              <w:rPr>
                <w:rFonts w:ascii="Comic Sans MS" w:hAnsi="Comic Sans MS"/>
                <w:b/>
                <w:w w:val="61"/>
                <w:sz w:val="72"/>
              </w:rPr>
            </w:pPr>
            <w:r w:rsidRPr="00775983">
              <w:rPr>
                <w:rFonts w:ascii="Comic Sans MS" w:hAnsi="Comic Sans MS"/>
                <w:b/>
                <w:w w:val="17"/>
                <w:sz w:val="72"/>
              </w:rPr>
              <w:t>TÜRK</w:t>
            </w:r>
            <w:r w:rsidRPr="00775983">
              <w:rPr>
                <w:rFonts w:ascii="Comic Sans MS" w:hAnsi="Comic Sans MS" w:cs="Arial"/>
                <w:b/>
                <w:w w:val="17"/>
                <w:sz w:val="72"/>
              </w:rPr>
              <w:t>İ</w:t>
            </w:r>
            <w:r w:rsidRPr="00775983">
              <w:rPr>
                <w:rFonts w:ascii="Comic Sans MS" w:hAnsi="Comic Sans MS"/>
                <w:b/>
                <w:w w:val="17"/>
                <w:sz w:val="72"/>
              </w:rPr>
              <w:t>YEM ORTAOKULU OKUYO</w:t>
            </w:r>
            <w:r w:rsidRPr="00775983">
              <w:rPr>
                <w:rFonts w:ascii="Comic Sans MS" w:hAnsi="Comic Sans MS"/>
                <w:b/>
                <w:spacing w:val="15"/>
                <w:w w:val="17"/>
                <w:sz w:val="72"/>
              </w:rPr>
              <w:t>R</w:t>
            </w:r>
          </w:p>
          <w:p w:rsidR="001B2ABD" w:rsidRPr="00544DC7" w:rsidRDefault="001B2ABD" w:rsidP="00544DC7">
            <w:pPr>
              <w:pStyle w:val="AltKonuBal"/>
              <w:rPr>
                <w:rFonts w:ascii="Times New Roman" w:hAnsi="Times New Roman" w:cs="Times New Roman"/>
                <w:sz w:val="52"/>
                <w:szCs w:val="52"/>
              </w:rPr>
            </w:pPr>
          </w:p>
        </w:tc>
      </w:tr>
      <w:tr w:rsidR="001B2ABD" w:rsidTr="00947CCB">
        <w:tc>
          <w:tcPr>
            <w:tcW w:w="3600" w:type="dxa"/>
          </w:tcPr>
          <w:p w:rsidR="001B2ABD" w:rsidRDefault="00B35FFB" w:rsidP="00947CCB">
            <w:pPr>
              <w:pStyle w:val="Balk3"/>
              <w:jc w:val="center"/>
            </w:pPr>
            <w:r>
              <w:t>türkiyem Ortaokulu</w:t>
            </w:r>
          </w:p>
          <w:p w:rsidR="00947CCB" w:rsidRPr="00947CCB" w:rsidRDefault="00947CCB" w:rsidP="00947CCB">
            <w:pPr>
              <w:jc w:val="both"/>
              <w:rPr>
                <w:b/>
              </w:rPr>
            </w:pPr>
            <w:r>
              <w:rPr>
                <w:bCs/>
              </w:rPr>
              <w:t xml:space="preserve">Şehir merkezinde bulunan okulumuz </w:t>
            </w:r>
            <w:r w:rsidR="00775983">
              <w:rPr>
                <w:bCs/>
              </w:rPr>
              <w:t>Tekel Başm</w:t>
            </w:r>
            <w:r w:rsidRPr="00947CCB">
              <w:rPr>
                <w:bCs/>
              </w:rPr>
              <w:t xml:space="preserve">üdürlüğü tarafından Milli Eğitim Müdürlüğüne hibe edilen arazi üzerine, özel bir proje uygulanarak 2001-2002 yıllarında genel bütçe ile </w:t>
            </w:r>
            <w:r w:rsidR="00775983">
              <w:rPr>
                <w:bCs/>
              </w:rPr>
              <w:t>yapılmış;</w:t>
            </w:r>
            <w:r w:rsidR="00964B98" w:rsidRPr="00947CCB">
              <w:rPr>
                <w:bCs/>
              </w:rPr>
              <w:t xml:space="preserve"> 2002</w:t>
            </w:r>
            <w:r w:rsidRPr="00947CCB">
              <w:rPr>
                <w:bCs/>
              </w:rPr>
              <w:t>-</w:t>
            </w:r>
            <w:r w:rsidR="00964B98" w:rsidRPr="00947CCB">
              <w:rPr>
                <w:bCs/>
              </w:rPr>
              <w:t>2003 eğitim</w:t>
            </w:r>
            <w:r w:rsidRPr="00947CCB">
              <w:rPr>
                <w:bCs/>
              </w:rPr>
              <w:t xml:space="preserve"> ve </w:t>
            </w:r>
            <w:r w:rsidR="00775983">
              <w:rPr>
                <w:bCs/>
              </w:rPr>
              <w:t>öğretim yılında ilköğretim okulu</w:t>
            </w:r>
            <w:r w:rsidRPr="00947CCB">
              <w:rPr>
                <w:bCs/>
              </w:rPr>
              <w:t xml:space="preserve"> olarak fiilen eğitim ve öğretime başlamıştır. Kurucu müdür olarak görevlendirilen Bülent BERKEBAN, daha sonra müdür olarak atanmış ve bu görevini 01.09.2009 tarihine kadar sürdürmüştür. Milli Eğitim tarafından 02.09.2010 tarihinde rotasyonla okul müdürlüğüne Şevket ERKMEN atanmıştır. 2014 ekim ayında Fikret ADIYAMAN müdürlüğe atanmış olup halen bu görevi devam etmektedir.</w:t>
            </w:r>
          </w:p>
          <w:p w:rsidR="00036450" w:rsidRDefault="00036450" w:rsidP="009260CD"/>
          <w:p w:rsidR="00036450" w:rsidRDefault="00036450" w:rsidP="00036450"/>
          <w:sdt>
            <w:sdtPr>
              <w:id w:val="-1954003311"/>
              <w:placeholder>
                <w:docPart w:val="73DD5C3F6E354420AEE686591F7F1BBD"/>
              </w:placeholder>
              <w:temporary/>
              <w:showingPlcHdr/>
            </w:sdtPr>
            <w:sdtEndPr/>
            <w:sdtContent>
              <w:p w:rsidR="00036450" w:rsidRPr="00CB0055" w:rsidRDefault="00CB0055" w:rsidP="00CB0055">
                <w:pPr>
                  <w:pStyle w:val="Balk3"/>
                </w:pPr>
                <w:r w:rsidRPr="00CB0055">
                  <w:rPr>
                    <w:lang w:bidi="tr-TR"/>
                  </w:rPr>
                  <w:t>İletişim</w:t>
                </w:r>
              </w:p>
            </w:sdtContent>
          </w:sdt>
          <w:sdt>
            <w:sdtPr>
              <w:id w:val="1111563247"/>
              <w:placeholder>
                <w:docPart w:val="E5EA4EEC79A64153BD99EA909ED8F6D6"/>
              </w:placeholder>
              <w:temporary/>
              <w:showingPlcHdr/>
            </w:sdtPr>
            <w:sdtEndPr/>
            <w:sdtContent>
              <w:p w:rsidR="004D3011" w:rsidRDefault="004D3011" w:rsidP="004D3011">
                <w:r w:rsidRPr="004D3011">
                  <w:rPr>
                    <w:lang w:bidi="tr-TR"/>
                  </w:rPr>
                  <w:t>TELEFON:</w:t>
                </w:r>
              </w:p>
            </w:sdtContent>
          </w:sdt>
          <w:p w:rsidR="004D3011" w:rsidRDefault="00704CF0" w:rsidP="004D3011">
            <w:r>
              <w:rPr>
                <w:rFonts w:ascii="Arial" w:hAnsi="Arial" w:cs="Arial"/>
                <w:color w:val="7B868F"/>
                <w:sz w:val="21"/>
                <w:szCs w:val="21"/>
                <w:shd w:val="clear" w:color="auto" w:fill="FFFFFF"/>
              </w:rPr>
              <w:t>04223263673</w:t>
            </w:r>
          </w:p>
          <w:p w:rsidR="004D3011" w:rsidRPr="004D3011" w:rsidRDefault="004D3011" w:rsidP="004D3011"/>
          <w:sdt>
            <w:sdtPr>
              <w:id w:val="67859272"/>
              <w:placeholder>
                <w:docPart w:val="00BEFA86930140EC83BF91E2AD3F9BF5"/>
              </w:placeholder>
              <w:temporary/>
              <w:showingPlcHdr/>
            </w:sdtPr>
            <w:sdtEndPr/>
            <w:sdtContent>
              <w:p w:rsidR="004D3011" w:rsidRDefault="004D3011" w:rsidP="004D3011">
                <w:r w:rsidRPr="004D3011">
                  <w:rPr>
                    <w:lang w:bidi="tr-TR"/>
                  </w:rPr>
                  <w:t>WEB SİTE:</w:t>
                </w:r>
              </w:p>
            </w:sdtContent>
          </w:sdt>
          <w:p w:rsidR="00704CF0" w:rsidRDefault="00493423" w:rsidP="004D3011">
            <w:hyperlink r:id="rId11" w:history="1">
              <w:r w:rsidR="00704CF0" w:rsidRPr="00704CF0">
                <w:rPr>
                  <w:color w:val="0000FF"/>
                  <w:u w:val="single"/>
                </w:rPr>
                <w:t>http://turkiyemoo.meb.k12.tr/</w:t>
              </w:r>
            </w:hyperlink>
          </w:p>
          <w:p w:rsidR="00704CF0" w:rsidRDefault="00704CF0" w:rsidP="004D3011"/>
          <w:sdt>
            <w:sdtPr>
              <w:id w:val="-240260293"/>
              <w:placeholder>
                <w:docPart w:val="CF1E0E118A5C42738AC15DD8D3B79AD6"/>
              </w:placeholder>
              <w:temporary/>
              <w:showingPlcHdr/>
            </w:sdtPr>
            <w:sdtEndPr/>
            <w:sdtContent>
              <w:p w:rsidR="004D3011" w:rsidRDefault="004D3011" w:rsidP="004D3011">
                <w:r w:rsidRPr="004D3011">
                  <w:rPr>
                    <w:lang w:bidi="tr-TR"/>
                  </w:rPr>
                  <w:t>E-POSTA:</w:t>
                </w:r>
              </w:p>
            </w:sdtContent>
          </w:sdt>
          <w:p w:rsidR="00036450" w:rsidRPr="00E4381A" w:rsidRDefault="00704CF0" w:rsidP="004D3011">
            <w:pPr>
              <w:rPr>
                <w:rStyle w:val="Kpr"/>
              </w:rPr>
            </w:pPr>
            <w:r>
              <w:t>755692@meb.k12.tr</w:t>
            </w:r>
          </w:p>
          <w:p w:rsidR="004D3011" w:rsidRPr="00CB0055" w:rsidRDefault="004D3011" w:rsidP="00CB0055">
            <w:pPr>
              <w:pStyle w:val="Balk3"/>
            </w:pPr>
          </w:p>
          <w:p w:rsidR="004D3011" w:rsidRDefault="004D3011" w:rsidP="004D3011"/>
          <w:p w:rsidR="00947CCB" w:rsidRPr="004D3011" w:rsidRDefault="00947CCB" w:rsidP="004D3011"/>
        </w:tc>
        <w:tc>
          <w:tcPr>
            <w:tcW w:w="511" w:type="dxa"/>
          </w:tcPr>
          <w:p w:rsidR="001B2ABD" w:rsidRDefault="001B2ABD" w:rsidP="000C45FF">
            <w:pPr>
              <w:tabs>
                <w:tab w:val="left" w:pos="990"/>
              </w:tabs>
            </w:pPr>
          </w:p>
        </w:tc>
        <w:tc>
          <w:tcPr>
            <w:tcW w:w="6312" w:type="dxa"/>
          </w:tcPr>
          <w:p w:rsidR="00947CCB" w:rsidRPr="00544DC7" w:rsidRDefault="00947CCB" w:rsidP="004D3011">
            <w:pPr>
              <w:rPr>
                <w:b/>
                <w:color w:val="FFFFFF" w:themeColor="background1"/>
              </w:rPr>
            </w:pPr>
            <w:r w:rsidRPr="00544DC7">
              <w:rPr>
                <w:b/>
                <w:noProof/>
                <w:color w:val="FFFFFF" w:themeColor="background1"/>
                <w:lang w:eastAsia="tr-TR"/>
              </w:rPr>
              <w:drawing>
                <wp:inline distT="0" distB="0" distL="0" distR="0">
                  <wp:extent cx="3780155" cy="25234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429-WA00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0155" cy="2523490"/>
                          </a:xfrm>
                          <a:prstGeom prst="rect">
                            <a:avLst/>
                          </a:prstGeom>
                        </pic:spPr>
                      </pic:pic>
                    </a:graphicData>
                  </a:graphic>
                </wp:inline>
              </w:drawing>
            </w:r>
          </w:p>
          <w:p w:rsidR="0005793B" w:rsidRPr="00544DC7" w:rsidRDefault="0005793B" w:rsidP="004D3011">
            <w:pPr>
              <w:rPr>
                <w:b/>
                <w:color w:val="FFFFFF" w:themeColor="background1"/>
              </w:rPr>
            </w:pPr>
          </w:p>
          <w:p w:rsidR="00947CCB" w:rsidRPr="00544DC7" w:rsidRDefault="00947CCB" w:rsidP="004D3011">
            <w:pPr>
              <w:rPr>
                <w:b/>
                <w:color w:val="FFFFFF" w:themeColor="background1"/>
              </w:rPr>
            </w:pPr>
          </w:p>
          <w:p w:rsidR="00947CCB" w:rsidRPr="00544DC7" w:rsidRDefault="00947CCB" w:rsidP="004D3011">
            <w:pPr>
              <w:rPr>
                <w:b/>
                <w:color w:val="FFFFFF" w:themeColor="background1"/>
              </w:rPr>
            </w:pPr>
            <w:r w:rsidRPr="00544DC7">
              <w:rPr>
                <w:b/>
                <w:noProof/>
                <w:color w:val="FFFFFF" w:themeColor="background1"/>
                <w:lang w:eastAsia="tr-TR"/>
              </w:rPr>
              <w:drawing>
                <wp:inline distT="0" distB="0" distL="0" distR="0">
                  <wp:extent cx="1234440" cy="824066"/>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429-WA00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1449" cy="842096"/>
                          </a:xfrm>
                          <a:prstGeom prst="rect">
                            <a:avLst/>
                          </a:prstGeom>
                        </pic:spPr>
                      </pic:pic>
                    </a:graphicData>
                  </a:graphic>
                </wp:inline>
              </w:drawing>
            </w:r>
            <w:r w:rsidRPr="00544DC7">
              <w:rPr>
                <w:b/>
                <w:color w:val="FFFFFF" w:themeColor="background1"/>
              </w:rPr>
              <w:t xml:space="preserve"> </w:t>
            </w:r>
            <w:r w:rsidRPr="00544DC7">
              <w:rPr>
                <w:b/>
                <w:noProof/>
                <w:color w:val="FFFFFF" w:themeColor="background1"/>
                <w:lang w:eastAsia="tr-TR"/>
              </w:rPr>
              <w:drawing>
                <wp:inline distT="0" distB="0" distL="0" distR="0">
                  <wp:extent cx="1203960" cy="80371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429-WA00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2842" cy="822998"/>
                          </a:xfrm>
                          <a:prstGeom prst="rect">
                            <a:avLst/>
                          </a:prstGeom>
                        </pic:spPr>
                      </pic:pic>
                    </a:graphicData>
                  </a:graphic>
                </wp:inline>
              </w:drawing>
            </w:r>
            <w:r w:rsidRPr="00544DC7">
              <w:rPr>
                <w:b/>
                <w:color w:val="FFFFFF" w:themeColor="background1"/>
              </w:rPr>
              <w:t xml:space="preserve"> </w:t>
            </w:r>
            <w:r w:rsidRPr="00544DC7">
              <w:rPr>
                <w:b/>
                <w:noProof/>
                <w:color w:val="FFFFFF" w:themeColor="background1"/>
                <w:lang w:eastAsia="tr-TR"/>
              </w:rPr>
              <w:drawing>
                <wp:inline distT="0" distB="0" distL="0" distR="0">
                  <wp:extent cx="1317241" cy="817245"/>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24_115310.jp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383220" cy="858180"/>
                          </a:xfrm>
                          <a:prstGeom prst="rect">
                            <a:avLst/>
                          </a:prstGeom>
                        </pic:spPr>
                      </pic:pic>
                    </a:graphicData>
                  </a:graphic>
                </wp:inline>
              </w:drawing>
            </w:r>
          </w:p>
          <w:p w:rsidR="0005793B" w:rsidRPr="00544DC7" w:rsidRDefault="0005793B" w:rsidP="004D3011">
            <w:pPr>
              <w:rPr>
                <w:b/>
                <w:color w:val="FFFFFF" w:themeColor="background1"/>
              </w:rPr>
            </w:pPr>
          </w:p>
          <w:p w:rsidR="0005793B" w:rsidRPr="00544DC7" w:rsidRDefault="0005793B" w:rsidP="004D3011">
            <w:pPr>
              <w:rPr>
                <w:b/>
                <w:color w:val="FFFFFF" w:themeColor="background1"/>
              </w:rPr>
            </w:pPr>
          </w:p>
          <w:p w:rsidR="0005793B" w:rsidRPr="00544DC7" w:rsidRDefault="0005793B" w:rsidP="004D3011">
            <w:pPr>
              <w:rPr>
                <w:b/>
                <w:color w:val="FFFFFF" w:themeColor="background1"/>
              </w:rPr>
            </w:pPr>
          </w:p>
          <w:p w:rsidR="0005793B" w:rsidRPr="00544DC7" w:rsidRDefault="0005793B" w:rsidP="004D3011">
            <w:pPr>
              <w:rPr>
                <w:b/>
                <w:color w:val="FFFFFF" w:themeColor="background1"/>
              </w:rPr>
            </w:pPr>
            <w:r w:rsidRPr="00544DC7">
              <w:rPr>
                <w:b/>
                <w:noProof/>
                <w:color w:val="FFFFFF" w:themeColor="background1"/>
                <w:lang w:eastAsia="tr-TR"/>
              </w:rPr>
              <w:drawing>
                <wp:inline distT="0" distB="0" distL="0" distR="0">
                  <wp:extent cx="1082040" cy="811619"/>
                  <wp:effectExtent l="0" t="0" r="381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422-WA0008.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00481" cy="825452"/>
                          </a:xfrm>
                          <a:prstGeom prst="rect">
                            <a:avLst/>
                          </a:prstGeom>
                        </pic:spPr>
                      </pic:pic>
                    </a:graphicData>
                  </a:graphic>
                </wp:inline>
              </w:drawing>
            </w:r>
            <w:r w:rsidRPr="00544DC7">
              <w:rPr>
                <w:b/>
                <w:color w:val="FFFFFF" w:themeColor="background1"/>
              </w:rPr>
              <w:t xml:space="preserve">   </w:t>
            </w:r>
            <w:r w:rsidRPr="00544DC7">
              <w:rPr>
                <w:b/>
                <w:noProof/>
                <w:color w:val="FFFFFF" w:themeColor="background1"/>
                <w:lang w:eastAsia="tr-TR"/>
              </w:rPr>
              <w:drawing>
                <wp:inline distT="0" distB="0" distL="0" distR="0">
                  <wp:extent cx="1096314" cy="822325"/>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0422-WA0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375" cy="844873"/>
                          </a:xfrm>
                          <a:prstGeom prst="rect">
                            <a:avLst/>
                          </a:prstGeom>
                        </pic:spPr>
                      </pic:pic>
                    </a:graphicData>
                  </a:graphic>
                </wp:inline>
              </w:drawing>
            </w:r>
            <w:r w:rsidRPr="00544DC7">
              <w:rPr>
                <w:b/>
                <w:color w:val="FFFFFF" w:themeColor="background1"/>
              </w:rPr>
              <w:t xml:space="preserve"> </w:t>
            </w:r>
            <w:r w:rsidRPr="00544DC7">
              <w:rPr>
                <w:b/>
                <w:noProof/>
                <w:color w:val="FFFFFF" w:themeColor="background1"/>
                <w:lang w:eastAsia="tr-TR"/>
              </w:rPr>
              <w:drawing>
                <wp:inline distT="0" distB="0" distL="0" distR="0">
                  <wp:extent cx="1355489" cy="7624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430_0914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2979" cy="789147"/>
                          </a:xfrm>
                          <a:prstGeom prst="rect">
                            <a:avLst/>
                          </a:prstGeom>
                        </pic:spPr>
                      </pic:pic>
                    </a:graphicData>
                  </a:graphic>
                </wp:inline>
              </w:drawing>
            </w:r>
          </w:p>
          <w:p w:rsidR="0005793B" w:rsidRPr="00544DC7" w:rsidRDefault="0005793B" w:rsidP="004D3011">
            <w:pPr>
              <w:rPr>
                <w:b/>
                <w:color w:val="FFFFFF" w:themeColor="background1"/>
              </w:rPr>
            </w:pPr>
          </w:p>
          <w:p w:rsidR="0005793B" w:rsidRPr="00544DC7" w:rsidRDefault="0005793B" w:rsidP="004D3011">
            <w:pPr>
              <w:rPr>
                <w:b/>
                <w:color w:val="FFFFFF" w:themeColor="background1"/>
              </w:rPr>
            </w:pPr>
          </w:p>
        </w:tc>
      </w:tr>
      <w:tr w:rsidR="00947CCB" w:rsidTr="00947CCB">
        <w:tc>
          <w:tcPr>
            <w:tcW w:w="3600" w:type="dxa"/>
          </w:tcPr>
          <w:p w:rsidR="00947CCB" w:rsidRDefault="00947CCB" w:rsidP="00947CCB">
            <w:pPr>
              <w:pStyle w:val="Balk3"/>
              <w:jc w:val="center"/>
            </w:pPr>
          </w:p>
          <w:p w:rsidR="0005793B" w:rsidRDefault="0005793B" w:rsidP="0005793B"/>
          <w:p w:rsidR="0005793B" w:rsidRDefault="0005793B" w:rsidP="0005793B"/>
          <w:p w:rsidR="0005793B" w:rsidRDefault="0005793B" w:rsidP="0005793B"/>
          <w:p w:rsidR="0005793B" w:rsidRPr="0005793B" w:rsidRDefault="0005793B" w:rsidP="0005793B"/>
          <w:p w:rsidR="00947CCB" w:rsidRPr="00947CCB" w:rsidRDefault="00947CCB" w:rsidP="00947CCB"/>
        </w:tc>
        <w:tc>
          <w:tcPr>
            <w:tcW w:w="511" w:type="dxa"/>
          </w:tcPr>
          <w:p w:rsidR="00947CCB" w:rsidRDefault="00947CCB" w:rsidP="000C45FF">
            <w:pPr>
              <w:tabs>
                <w:tab w:val="left" w:pos="990"/>
              </w:tabs>
            </w:pPr>
          </w:p>
        </w:tc>
        <w:tc>
          <w:tcPr>
            <w:tcW w:w="6312" w:type="dxa"/>
          </w:tcPr>
          <w:p w:rsidR="00947CCB" w:rsidRDefault="00947CCB" w:rsidP="004D3011">
            <w:pPr>
              <w:rPr>
                <w:noProof/>
                <w:color w:val="FFFFFF" w:themeColor="background1"/>
              </w:rPr>
            </w:pPr>
          </w:p>
        </w:tc>
      </w:tr>
    </w:tbl>
    <w:p w:rsidR="0043117B" w:rsidRDefault="00493423" w:rsidP="000C45FF">
      <w:pPr>
        <w:tabs>
          <w:tab w:val="left" w:pos="990"/>
        </w:tabs>
      </w:pPr>
    </w:p>
    <w:p w:rsidR="00947CCB" w:rsidRDefault="00947CCB" w:rsidP="000C45FF">
      <w:pPr>
        <w:tabs>
          <w:tab w:val="left" w:pos="990"/>
        </w:tabs>
      </w:pPr>
    </w:p>
    <w:p w:rsidR="00947CCB" w:rsidRDefault="00947CCB" w:rsidP="000C45FF">
      <w:pPr>
        <w:tabs>
          <w:tab w:val="left" w:pos="990"/>
        </w:tabs>
      </w:pPr>
    </w:p>
    <w:p w:rsidR="00947CCB" w:rsidRDefault="00947CCB" w:rsidP="000C45FF">
      <w:pPr>
        <w:tabs>
          <w:tab w:val="left" w:pos="990"/>
        </w:tabs>
      </w:pPr>
    </w:p>
    <w:p w:rsidR="00544DC7" w:rsidRPr="00964B98" w:rsidRDefault="00DA2757" w:rsidP="00D974DF">
      <w:pPr>
        <w:pStyle w:val="KonuBal"/>
        <w:jc w:val="center"/>
        <w:rPr>
          <w:rFonts w:ascii="Comic Sans MS" w:hAnsi="Comic Sans MS"/>
          <w:b/>
          <w:color w:val="FFC000"/>
          <w:sz w:val="56"/>
          <w:szCs w:val="56"/>
        </w:rPr>
      </w:pPr>
      <w:r w:rsidRPr="00964B98">
        <w:rPr>
          <w:rFonts w:ascii="Comic Sans MS" w:hAnsi="Comic Sans MS"/>
          <w:b/>
          <w:color w:val="FFC000"/>
          <w:sz w:val="56"/>
          <w:szCs w:val="56"/>
        </w:rPr>
        <w:t>Al Eline Kitabı Oku Hayatı</w:t>
      </w:r>
    </w:p>
    <w:p w:rsidR="00544DC7" w:rsidRPr="00544DC7" w:rsidRDefault="00544DC7" w:rsidP="00544DC7"/>
    <w:p w:rsidR="00544DC7" w:rsidRPr="00544DC7" w:rsidRDefault="00544DC7" w:rsidP="00544DC7"/>
    <w:p w:rsidR="00544DC7" w:rsidRPr="00544DC7" w:rsidRDefault="00544DC7" w:rsidP="00544DC7"/>
    <w:p w:rsidR="00544DC7" w:rsidRPr="00544DC7" w:rsidRDefault="00DA2757" w:rsidP="00544DC7">
      <w:r>
        <w:rPr>
          <w:noProof/>
          <w:lang w:eastAsia="tr-TR"/>
        </w:rPr>
        <w:drawing>
          <wp:inline distT="0" distB="0" distL="0" distR="0" wp14:anchorId="76C593E6" wp14:editId="14C7D312">
            <wp:extent cx="6645910" cy="3227705"/>
            <wp:effectExtent l="0" t="0" r="254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190429-WA0011.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3227705"/>
                    </a:xfrm>
                    <a:prstGeom prst="rect">
                      <a:avLst/>
                    </a:prstGeom>
                  </pic:spPr>
                </pic:pic>
              </a:graphicData>
            </a:graphic>
          </wp:inline>
        </w:drawing>
      </w:r>
    </w:p>
    <w:p w:rsidR="00544DC7" w:rsidRPr="00544DC7" w:rsidRDefault="00544DC7" w:rsidP="00544DC7"/>
    <w:p w:rsidR="00DA2757" w:rsidRDefault="00DA2757" w:rsidP="00544DC7">
      <w:pPr>
        <w:sectPr w:rsidR="00DA2757" w:rsidSect="00DA2757">
          <w:headerReference w:type="default" r:id="rId20"/>
          <w:pgSz w:w="11906" w:h="16838" w:code="9"/>
          <w:pgMar w:top="720" w:right="720" w:bottom="426" w:left="720" w:header="720" w:footer="720" w:gutter="0"/>
          <w:cols w:space="720"/>
          <w:docGrid w:linePitch="360"/>
        </w:sectPr>
      </w:pPr>
    </w:p>
    <w:p w:rsidR="00544DC7" w:rsidRDefault="00DA2757" w:rsidP="00544DC7">
      <w:r>
        <w:rPr>
          <w:noProof/>
          <w:lang w:eastAsia="tr-TR"/>
        </w:rPr>
        <w:lastRenderedPageBreak/>
        <w:drawing>
          <wp:inline distT="0" distB="0" distL="0" distR="0">
            <wp:extent cx="2752164" cy="183705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0429-WA00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7448" cy="1847257"/>
                    </a:xfrm>
                    <a:prstGeom prst="rect">
                      <a:avLst/>
                    </a:prstGeom>
                  </pic:spPr>
                </pic:pic>
              </a:graphicData>
            </a:graphic>
          </wp:inline>
        </w:drawing>
      </w:r>
    </w:p>
    <w:p w:rsidR="00DA2757" w:rsidRDefault="00DA2757" w:rsidP="00544DC7"/>
    <w:p w:rsidR="00DA2757" w:rsidRDefault="00DA2757" w:rsidP="00544DC7">
      <w:r>
        <w:rPr>
          <w:noProof/>
          <w:lang w:eastAsia="tr-TR"/>
        </w:rPr>
        <w:drawing>
          <wp:inline distT="0" distB="0" distL="0" distR="0">
            <wp:extent cx="2770239" cy="184912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90429-WA00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0137" cy="1855727"/>
                    </a:xfrm>
                    <a:prstGeom prst="rect">
                      <a:avLst/>
                    </a:prstGeom>
                  </pic:spPr>
                </pic:pic>
              </a:graphicData>
            </a:graphic>
          </wp:inline>
        </w:drawing>
      </w:r>
    </w:p>
    <w:p w:rsidR="00DA2757" w:rsidRDefault="00DA2757" w:rsidP="00544DC7"/>
    <w:p w:rsidR="00DA2757" w:rsidRPr="00544DC7" w:rsidRDefault="00DA2757" w:rsidP="00544DC7"/>
    <w:p w:rsidR="00DA2757" w:rsidRPr="00DA2757" w:rsidRDefault="00DA2757" w:rsidP="00DA2757">
      <w:pPr>
        <w:spacing w:after="200" w:line="276" w:lineRule="auto"/>
        <w:jc w:val="both"/>
        <w:rPr>
          <w:rFonts w:ascii="Times New Roman" w:eastAsia="Calibri" w:hAnsi="Times New Roman" w:cs="Times New Roman"/>
          <w:sz w:val="32"/>
          <w:szCs w:val="32"/>
          <w:lang w:eastAsia="en-US"/>
        </w:rPr>
      </w:pPr>
      <w:proofErr w:type="spellStart"/>
      <w:r w:rsidRPr="00DA2757">
        <w:rPr>
          <w:rFonts w:ascii="Times New Roman" w:eastAsia="Calibri" w:hAnsi="Times New Roman" w:cs="Times New Roman"/>
          <w:sz w:val="32"/>
          <w:szCs w:val="32"/>
          <w:lang w:eastAsia="en-US"/>
        </w:rPr>
        <w:lastRenderedPageBreak/>
        <w:t>Türkiyem</w:t>
      </w:r>
      <w:proofErr w:type="spellEnd"/>
      <w:r w:rsidR="00775983">
        <w:rPr>
          <w:rFonts w:ascii="Times New Roman" w:eastAsia="Calibri" w:hAnsi="Times New Roman" w:cs="Times New Roman"/>
          <w:sz w:val="32"/>
          <w:szCs w:val="32"/>
          <w:lang w:eastAsia="en-US"/>
        </w:rPr>
        <w:t>,</w:t>
      </w:r>
      <w:r w:rsidRPr="00DA2757">
        <w:rPr>
          <w:rFonts w:ascii="Times New Roman" w:eastAsia="Calibri" w:hAnsi="Times New Roman" w:cs="Times New Roman"/>
          <w:sz w:val="32"/>
          <w:szCs w:val="32"/>
          <w:lang w:eastAsia="en-US"/>
        </w:rPr>
        <w:t xml:space="preserve">  </w:t>
      </w:r>
      <w:proofErr w:type="spellStart"/>
      <w:r w:rsidRPr="00DA2757">
        <w:rPr>
          <w:rFonts w:ascii="Times New Roman" w:eastAsia="Calibri" w:hAnsi="Times New Roman" w:cs="Times New Roman"/>
          <w:sz w:val="32"/>
          <w:szCs w:val="32"/>
          <w:lang w:eastAsia="en-US"/>
        </w:rPr>
        <w:t>Kernek</w:t>
      </w:r>
      <w:proofErr w:type="spellEnd"/>
      <w:r w:rsidRPr="00DA2757">
        <w:rPr>
          <w:rFonts w:ascii="Times New Roman" w:eastAsia="Calibri" w:hAnsi="Times New Roman" w:cs="Times New Roman"/>
          <w:sz w:val="32"/>
          <w:szCs w:val="32"/>
          <w:lang w:eastAsia="en-US"/>
        </w:rPr>
        <w:t xml:space="preserve"> Şelalesi</w:t>
      </w:r>
      <w:r w:rsidR="00775983">
        <w:rPr>
          <w:rFonts w:ascii="Times New Roman" w:eastAsia="Calibri" w:hAnsi="Times New Roman" w:cs="Times New Roman"/>
          <w:sz w:val="32"/>
          <w:szCs w:val="32"/>
          <w:lang w:eastAsia="en-US"/>
        </w:rPr>
        <w:t>’</w:t>
      </w:r>
      <w:r w:rsidRPr="00DA2757">
        <w:rPr>
          <w:rFonts w:ascii="Times New Roman" w:eastAsia="Calibri" w:hAnsi="Times New Roman" w:cs="Times New Roman"/>
          <w:sz w:val="32"/>
          <w:szCs w:val="32"/>
          <w:lang w:eastAsia="en-US"/>
        </w:rPr>
        <w:t>nde</w:t>
      </w:r>
    </w:p>
    <w:p w:rsidR="00DA2757" w:rsidRPr="00DA2757" w:rsidRDefault="00DA2757" w:rsidP="00DA2757">
      <w:pPr>
        <w:spacing w:after="200" w:line="276" w:lineRule="auto"/>
        <w:jc w:val="both"/>
        <w:rPr>
          <w:rFonts w:ascii="Times New Roman" w:eastAsia="Calibri" w:hAnsi="Times New Roman" w:cs="Times New Roman"/>
          <w:sz w:val="32"/>
          <w:szCs w:val="32"/>
          <w:lang w:eastAsia="en-US"/>
        </w:rPr>
      </w:pPr>
      <w:proofErr w:type="spellStart"/>
      <w:r w:rsidRPr="00DA2757">
        <w:rPr>
          <w:rFonts w:ascii="Times New Roman" w:eastAsia="Calibri" w:hAnsi="Times New Roman" w:cs="Times New Roman"/>
          <w:sz w:val="32"/>
          <w:szCs w:val="32"/>
          <w:lang w:eastAsia="en-US"/>
        </w:rPr>
        <w:t>Türkiyem</w:t>
      </w:r>
      <w:proofErr w:type="spellEnd"/>
      <w:r w:rsidRPr="00DA2757">
        <w:rPr>
          <w:rFonts w:ascii="Times New Roman" w:eastAsia="Calibri" w:hAnsi="Times New Roman" w:cs="Times New Roman"/>
          <w:sz w:val="32"/>
          <w:szCs w:val="32"/>
          <w:lang w:eastAsia="en-US"/>
        </w:rPr>
        <w:t xml:space="preserve"> Ortaokulu öğrenci, öğretmen ve velileri kitap okumayla ilgili farkındalık oluşturmak için 30 Nisan Pazartesi günü </w:t>
      </w:r>
      <w:proofErr w:type="spellStart"/>
      <w:r w:rsidRPr="00DA2757">
        <w:rPr>
          <w:rFonts w:ascii="Times New Roman" w:eastAsia="Calibri" w:hAnsi="Times New Roman" w:cs="Times New Roman"/>
          <w:sz w:val="32"/>
          <w:szCs w:val="32"/>
          <w:lang w:eastAsia="en-US"/>
        </w:rPr>
        <w:t>Kernek</w:t>
      </w:r>
      <w:proofErr w:type="spellEnd"/>
      <w:r w:rsidRPr="00DA2757">
        <w:rPr>
          <w:rFonts w:ascii="Times New Roman" w:eastAsia="Calibri" w:hAnsi="Times New Roman" w:cs="Times New Roman"/>
          <w:sz w:val="32"/>
          <w:szCs w:val="32"/>
          <w:lang w:eastAsia="en-US"/>
        </w:rPr>
        <w:t xml:space="preserve"> Şelalesi</w:t>
      </w:r>
      <w:r w:rsidR="00775983">
        <w:rPr>
          <w:rFonts w:ascii="Times New Roman" w:eastAsia="Calibri" w:hAnsi="Times New Roman" w:cs="Times New Roman"/>
          <w:sz w:val="32"/>
          <w:szCs w:val="32"/>
          <w:lang w:eastAsia="en-US"/>
        </w:rPr>
        <w:t>’</w:t>
      </w:r>
      <w:r w:rsidRPr="00DA2757">
        <w:rPr>
          <w:rFonts w:ascii="Times New Roman" w:eastAsia="Calibri" w:hAnsi="Times New Roman" w:cs="Times New Roman"/>
          <w:sz w:val="32"/>
          <w:szCs w:val="32"/>
          <w:lang w:eastAsia="en-US"/>
        </w:rPr>
        <w:t>nde kitap okuma etkinli</w:t>
      </w:r>
      <w:r w:rsidR="00775983">
        <w:rPr>
          <w:rFonts w:ascii="Times New Roman" w:eastAsia="Calibri" w:hAnsi="Times New Roman" w:cs="Times New Roman"/>
          <w:sz w:val="32"/>
          <w:szCs w:val="32"/>
          <w:lang w:eastAsia="en-US"/>
        </w:rPr>
        <w:t>ği düzenledi. Etkinliğe öğrenci ve</w:t>
      </w:r>
      <w:r w:rsidRPr="00DA2757">
        <w:rPr>
          <w:rFonts w:ascii="Times New Roman" w:eastAsia="Calibri" w:hAnsi="Times New Roman" w:cs="Times New Roman"/>
          <w:sz w:val="32"/>
          <w:szCs w:val="32"/>
          <w:lang w:eastAsia="en-US"/>
        </w:rPr>
        <w:t xml:space="preserve"> öğretmenlerin yanı sıra velilerin de katıldığı görüldü. Bir saat süren etkinlikte katılımcılar yanlarında getirdikleri kitapları okudular.</w:t>
      </w:r>
    </w:p>
    <w:p w:rsidR="00DA2757" w:rsidRDefault="00DA2757" w:rsidP="00544DC7">
      <w:pPr>
        <w:sectPr w:rsidR="00DA2757" w:rsidSect="00DA2757">
          <w:type w:val="continuous"/>
          <w:pgSz w:w="11906" w:h="16838" w:code="9"/>
          <w:pgMar w:top="720" w:right="720" w:bottom="426" w:left="720" w:header="720" w:footer="720" w:gutter="0"/>
          <w:cols w:num="2" w:space="720"/>
          <w:docGrid w:linePitch="360"/>
        </w:sectPr>
      </w:pPr>
    </w:p>
    <w:p w:rsidR="00544DC7" w:rsidRDefault="00544DC7" w:rsidP="00544DC7"/>
    <w:p w:rsidR="00544DC7" w:rsidRPr="00544DC7" w:rsidRDefault="00544DC7" w:rsidP="00544DC7"/>
    <w:p w:rsidR="00544DC7" w:rsidRDefault="00544DC7" w:rsidP="00544DC7"/>
    <w:p w:rsidR="00544DC7" w:rsidRDefault="00544DC7" w:rsidP="00544DC7">
      <w:pPr>
        <w:tabs>
          <w:tab w:val="left" w:pos="2316"/>
        </w:tabs>
      </w:pPr>
      <w:r>
        <w:tab/>
      </w:r>
    </w:p>
    <w:p w:rsidR="00DA2757" w:rsidRDefault="00DA2757" w:rsidP="00544DC7">
      <w:pPr>
        <w:tabs>
          <w:tab w:val="left" w:pos="2316"/>
        </w:tabs>
      </w:pPr>
    </w:p>
    <w:p w:rsidR="00D974DF" w:rsidRDefault="00D974DF" w:rsidP="00544DC7">
      <w:pPr>
        <w:tabs>
          <w:tab w:val="left" w:pos="2316"/>
        </w:tabs>
      </w:pPr>
    </w:p>
    <w:p w:rsidR="00D974DF" w:rsidRDefault="00D974DF" w:rsidP="00544DC7">
      <w:pPr>
        <w:tabs>
          <w:tab w:val="left" w:pos="2316"/>
        </w:tabs>
      </w:pPr>
    </w:p>
    <w:p w:rsidR="00D974DF" w:rsidRDefault="00D974DF" w:rsidP="00544DC7">
      <w:pPr>
        <w:tabs>
          <w:tab w:val="left" w:pos="2316"/>
        </w:tabs>
      </w:pPr>
    </w:p>
    <w:p w:rsidR="00D974DF" w:rsidRDefault="00D974DF" w:rsidP="00544DC7">
      <w:pPr>
        <w:tabs>
          <w:tab w:val="left" w:pos="2316"/>
        </w:tabs>
      </w:pPr>
    </w:p>
    <w:p w:rsidR="00DA2757" w:rsidRPr="00964B98" w:rsidRDefault="00DA2757" w:rsidP="00544DC7">
      <w:pPr>
        <w:tabs>
          <w:tab w:val="left" w:pos="2316"/>
        </w:tabs>
        <w:rPr>
          <w:rFonts w:ascii="Comic Sans MS" w:hAnsi="Comic Sans MS"/>
          <w:sz w:val="16"/>
        </w:rPr>
      </w:pPr>
    </w:p>
    <w:p w:rsidR="00DA2757" w:rsidRPr="00964B98" w:rsidRDefault="00DA2757" w:rsidP="00D974DF">
      <w:pPr>
        <w:pStyle w:val="KonuBal"/>
        <w:jc w:val="center"/>
        <w:rPr>
          <w:rFonts w:ascii="Comic Sans MS" w:hAnsi="Comic Sans MS"/>
          <w:b/>
          <w:color w:val="FFC000"/>
          <w:sz w:val="44"/>
          <w:szCs w:val="48"/>
        </w:rPr>
      </w:pPr>
      <w:r w:rsidRPr="00964B98">
        <w:rPr>
          <w:rFonts w:ascii="Comic Sans MS" w:hAnsi="Comic Sans MS"/>
          <w:b/>
          <w:color w:val="FFC000"/>
          <w:sz w:val="44"/>
          <w:szCs w:val="48"/>
        </w:rPr>
        <w:t>Kitaplar Aldatmayan Dostlarımızdır</w:t>
      </w:r>
    </w:p>
    <w:p w:rsidR="00DA2757" w:rsidRDefault="00DA2757" w:rsidP="00544DC7">
      <w:pPr>
        <w:tabs>
          <w:tab w:val="left" w:pos="2316"/>
        </w:tabs>
      </w:pPr>
    </w:p>
    <w:p w:rsidR="00DA2757" w:rsidRDefault="00DA2757" w:rsidP="00544DC7">
      <w:pPr>
        <w:tabs>
          <w:tab w:val="left" w:pos="2316"/>
        </w:tabs>
      </w:pPr>
      <w:r>
        <w:rPr>
          <w:noProof/>
          <w:lang w:eastAsia="tr-TR"/>
        </w:rPr>
        <w:drawing>
          <wp:inline distT="0" distB="0" distL="0" distR="0">
            <wp:extent cx="6645910" cy="2971800"/>
            <wp:effectExtent l="0" t="0" r="25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424_1137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2971800"/>
                    </a:xfrm>
                    <a:prstGeom prst="rect">
                      <a:avLst/>
                    </a:prstGeom>
                  </pic:spPr>
                </pic:pic>
              </a:graphicData>
            </a:graphic>
          </wp:inline>
        </w:drawing>
      </w:r>
    </w:p>
    <w:p w:rsidR="00FB0329" w:rsidRDefault="00FB0329" w:rsidP="00544DC7">
      <w:pPr>
        <w:tabs>
          <w:tab w:val="left" w:pos="2316"/>
        </w:tabs>
        <w:sectPr w:rsidR="00FB0329" w:rsidSect="00DA2757">
          <w:type w:val="continuous"/>
          <w:pgSz w:w="11906" w:h="16838" w:code="9"/>
          <w:pgMar w:top="568" w:right="720" w:bottom="426" w:left="720" w:header="720" w:footer="720" w:gutter="0"/>
          <w:cols w:space="720"/>
          <w:docGrid w:linePitch="360"/>
        </w:sectPr>
      </w:pPr>
    </w:p>
    <w:p w:rsidR="00DA2757" w:rsidRDefault="00DA2757" w:rsidP="00544DC7">
      <w:pPr>
        <w:tabs>
          <w:tab w:val="left" w:pos="2316"/>
        </w:tabs>
      </w:pPr>
    </w:p>
    <w:p w:rsidR="00DA2757" w:rsidRDefault="00FB0329" w:rsidP="00544DC7">
      <w:pPr>
        <w:tabs>
          <w:tab w:val="left" w:pos="2316"/>
        </w:tabs>
      </w:pPr>
      <w:r>
        <w:rPr>
          <w:noProof/>
          <w:lang w:eastAsia="tr-TR"/>
        </w:rPr>
        <w:drawing>
          <wp:inline distT="0" distB="0" distL="0" distR="0">
            <wp:extent cx="2763579" cy="155448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424_1153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6059" cy="1567125"/>
                    </a:xfrm>
                    <a:prstGeom prst="rect">
                      <a:avLst/>
                    </a:prstGeom>
                  </pic:spPr>
                </pic:pic>
              </a:graphicData>
            </a:graphic>
          </wp:inline>
        </w:drawing>
      </w:r>
    </w:p>
    <w:p w:rsidR="00FB0329" w:rsidRDefault="00FB0329" w:rsidP="00544DC7">
      <w:pPr>
        <w:tabs>
          <w:tab w:val="left" w:pos="2316"/>
        </w:tabs>
      </w:pPr>
    </w:p>
    <w:p w:rsidR="00FB0329" w:rsidRDefault="00FB0329" w:rsidP="00544DC7">
      <w:pPr>
        <w:tabs>
          <w:tab w:val="left" w:pos="2316"/>
        </w:tabs>
      </w:pPr>
      <w:r>
        <w:rPr>
          <w:noProof/>
          <w:lang w:eastAsia="tr-TR"/>
        </w:rPr>
        <w:drawing>
          <wp:inline distT="0" distB="0" distL="0" distR="0">
            <wp:extent cx="2804218" cy="1577340"/>
            <wp:effectExtent l="0" t="0" r="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424_1137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247" cy="1599856"/>
                    </a:xfrm>
                    <a:prstGeom prst="rect">
                      <a:avLst/>
                    </a:prstGeom>
                  </pic:spPr>
                </pic:pic>
              </a:graphicData>
            </a:graphic>
          </wp:inline>
        </w:drawing>
      </w:r>
    </w:p>
    <w:p w:rsidR="00FB0329" w:rsidRDefault="00FB0329" w:rsidP="00544DC7">
      <w:pPr>
        <w:tabs>
          <w:tab w:val="left" w:pos="2316"/>
        </w:tabs>
      </w:pPr>
    </w:p>
    <w:p w:rsidR="00FB0329" w:rsidRDefault="00FB0329" w:rsidP="00544DC7">
      <w:pPr>
        <w:tabs>
          <w:tab w:val="left" w:pos="2316"/>
        </w:tabs>
      </w:pPr>
      <w:r>
        <w:rPr>
          <w:noProof/>
          <w:lang w:eastAsia="tr-TR"/>
        </w:rPr>
        <w:drawing>
          <wp:inline distT="0" distB="0" distL="0" distR="0" wp14:anchorId="222F9C95">
            <wp:extent cx="2798445" cy="1865630"/>
            <wp:effectExtent l="0" t="0" r="1905" b="127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8445" cy="1865630"/>
                    </a:xfrm>
                    <a:prstGeom prst="rect">
                      <a:avLst/>
                    </a:prstGeom>
                    <a:noFill/>
                  </pic:spPr>
                </pic:pic>
              </a:graphicData>
            </a:graphic>
          </wp:inline>
        </w:drawing>
      </w: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Pr="00FB0329" w:rsidRDefault="00FB0329" w:rsidP="00FB0329">
      <w:pPr>
        <w:spacing w:after="200" w:line="276" w:lineRule="auto"/>
        <w:jc w:val="both"/>
        <w:rPr>
          <w:rFonts w:ascii="Times New Roman" w:eastAsia="Calibri" w:hAnsi="Times New Roman" w:cs="Times New Roman"/>
          <w:sz w:val="32"/>
          <w:szCs w:val="32"/>
          <w:lang w:eastAsia="en-US"/>
        </w:rPr>
      </w:pPr>
      <w:r w:rsidRPr="00FB0329">
        <w:rPr>
          <w:rFonts w:ascii="Times New Roman" w:eastAsia="Calibri" w:hAnsi="Times New Roman" w:cs="Times New Roman"/>
          <w:sz w:val="32"/>
          <w:szCs w:val="32"/>
          <w:lang w:eastAsia="en-US"/>
        </w:rPr>
        <w:t>TÜRKİYEM ORTAOKULU MİLLET KIRAATHANESİNDE OKUYOR</w:t>
      </w:r>
    </w:p>
    <w:p w:rsidR="00FB0329" w:rsidRPr="00FB0329" w:rsidRDefault="00FB0329" w:rsidP="00FB0329">
      <w:pPr>
        <w:spacing w:after="200" w:line="276" w:lineRule="auto"/>
        <w:jc w:val="both"/>
        <w:rPr>
          <w:rFonts w:ascii="Times New Roman" w:eastAsia="Calibri" w:hAnsi="Times New Roman" w:cs="Times New Roman"/>
          <w:sz w:val="32"/>
          <w:szCs w:val="32"/>
          <w:lang w:eastAsia="en-US"/>
        </w:rPr>
      </w:pPr>
      <w:proofErr w:type="spellStart"/>
      <w:r w:rsidRPr="00FB0329">
        <w:rPr>
          <w:rFonts w:ascii="Times New Roman" w:eastAsia="Calibri" w:hAnsi="Times New Roman" w:cs="Times New Roman"/>
          <w:sz w:val="32"/>
          <w:szCs w:val="32"/>
          <w:lang w:eastAsia="en-US"/>
        </w:rPr>
        <w:t>Türkiyem</w:t>
      </w:r>
      <w:proofErr w:type="spellEnd"/>
      <w:r w:rsidRPr="00FB0329">
        <w:rPr>
          <w:rFonts w:ascii="Times New Roman" w:eastAsia="Calibri" w:hAnsi="Times New Roman" w:cs="Times New Roman"/>
          <w:sz w:val="32"/>
          <w:szCs w:val="32"/>
          <w:lang w:eastAsia="en-US"/>
        </w:rPr>
        <w:t xml:space="preserve"> Ortaokulu 6/A sınıfı öğrencileri </w:t>
      </w:r>
      <w:proofErr w:type="spellStart"/>
      <w:r w:rsidRPr="00FB0329">
        <w:rPr>
          <w:rFonts w:ascii="Times New Roman" w:eastAsia="Calibri" w:hAnsi="Times New Roman" w:cs="Times New Roman"/>
          <w:sz w:val="32"/>
          <w:szCs w:val="32"/>
          <w:lang w:eastAsia="en-US"/>
        </w:rPr>
        <w:t>Kernek</w:t>
      </w:r>
      <w:proofErr w:type="spellEnd"/>
      <w:r w:rsidRPr="00FB0329">
        <w:rPr>
          <w:rFonts w:ascii="Times New Roman" w:eastAsia="Calibri" w:hAnsi="Times New Roman" w:cs="Times New Roman"/>
          <w:sz w:val="32"/>
          <w:szCs w:val="32"/>
          <w:lang w:eastAsia="en-US"/>
        </w:rPr>
        <w:t xml:space="preserve"> Külliyesi Millet Kıraathanesinde okuma etkinliği düzenlendi. Okuma Becerileri dersinde ders öğretmeni İdris BAŞARAN eşliğinde </w:t>
      </w:r>
      <w:proofErr w:type="spellStart"/>
      <w:r w:rsidRPr="00FB0329">
        <w:rPr>
          <w:rFonts w:ascii="Times New Roman" w:eastAsia="Calibri" w:hAnsi="Times New Roman" w:cs="Times New Roman"/>
          <w:sz w:val="32"/>
          <w:szCs w:val="32"/>
          <w:lang w:eastAsia="en-US"/>
        </w:rPr>
        <w:t>Kerne</w:t>
      </w:r>
      <w:r w:rsidR="00775983">
        <w:rPr>
          <w:rFonts w:ascii="Times New Roman" w:eastAsia="Calibri" w:hAnsi="Times New Roman" w:cs="Times New Roman"/>
          <w:sz w:val="32"/>
          <w:szCs w:val="32"/>
          <w:lang w:eastAsia="en-US"/>
        </w:rPr>
        <w:t>k</w:t>
      </w:r>
      <w:proofErr w:type="spellEnd"/>
      <w:r w:rsidR="00775983">
        <w:rPr>
          <w:rFonts w:ascii="Times New Roman" w:eastAsia="Calibri" w:hAnsi="Times New Roman" w:cs="Times New Roman"/>
          <w:sz w:val="32"/>
          <w:szCs w:val="32"/>
          <w:lang w:eastAsia="en-US"/>
        </w:rPr>
        <w:t xml:space="preserve"> Külliyesi Millet Kıraathanesi</w:t>
      </w:r>
      <w:r w:rsidRPr="00FB0329">
        <w:rPr>
          <w:rFonts w:ascii="Times New Roman" w:eastAsia="Calibri" w:hAnsi="Times New Roman" w:cs="Times New Roman"/>
          <w:sz w:val="32"/>
          <w:szCs w:val="32"/>
          <w:lang w:eastAsia="en-US"/>
        </w:rPr>
        <w:t>ne giden öğrenciler kitap okumaya dikkat çekmek için bir saat boyunca kitap okudular.</w:t>
      </w:r>
    </w:p>
    <w:p w:rsidR="00FB0329" w:rsidRPr="00FB0329" w:rsidRDefault="00FB0329" w:rsidP="00544DC7">
      <w:pPr>
        <w:tabs>
          <w:tab w:val="left" w:pos="2316"/>
        </w:tabs>
        <w:rPr>
          <w:sz w:val="36"/>
          <w:szCs w:val="36"/>
        </w:rPr>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pPr>
    </w:p>
    <w:p w:rsidR="00FB0329" w:rsidRDefault="00FB0329" w:rsidP="00544DC7">
      <w:pPr>
        <w:tabs>
          <w:tab w:val="left" w:pos="2316"/>
        </w:tabs>
        <w:sectPr w:rsidR="00FB0329" w:rsidSect="00FB0329">
          <w:type w:val="continuous"/>
          <w:pgSz w:w="11906" w:h="16838" w:code="9"/>
          <w:pgMar w:top="568" w:right="720" w:bottom="426" w:left="720" w:header="720" w:footer="720" w:gutter="0"/>
          <w:cols w:num="2" w:space="2"/>
          <w:docGrid w:linePitch="360"/>
        </w:sectPr>
      </w:pPr>
    </w:p>
    <w:p w:rsidR="00FB0329" w:rsidRPr="00964B98" w:rsidRDefault="00FB0329" w:rsidP="00D974DF">
      <w:pPr>
        <w:pStyle w:val="KonuBal"/>
        <w:jc w:val="center"/>
        <w:rPr>
          <w:rFonts w:ascii="Comic Sans MS" w:hAnsi="Comic Sans MS"/>
          <w:sz w:val="72"/>
          <w:szCs w:val="72"/>
        </w:rPr>
        <w:sectPr w:rsidR="00FB0329" w:rsidRPr="00964B98" w:rsidSect="00FB0329">
          <w:type w:val="continuous"/>
          <w:pgSz w:w="11906" w:h="16838" w:code="9"/>
          <w:pgMar w:top="568" w:right="720" w:bottom="426" w:left="720" w:header="720" w:footer="720" w:gutter="0"/>
          <w:cols w:space="720"/>
          <w:docGrid w:linePitch="360"/>
        </w:sectPr>
      </w:pPr>
      <w:r>
        <w:rPr>
          <w:rFonts w:ascii="Blackadder ITC" w:hAnsi="Blackadder ITC"/>
          <w:sz w:val="72"/>
          <w:szCs w:val="72"/>
        </w:rPr>
        <w:lastRenderedPageBreak/>
        <w:t xml:space="preserve">     </w:t>
      </w:r>
      <w:r w:rsidRPr="00964B98">
        <w:rPr>
          <w:rFonts w:ascii="Comic Sans MS" w:hAnsi="Comic Sans MS"/>
          <w:b/>
          <w:color w:val="FFC000"/>
          <w:sz w:val="44"/>
          <w:szCs w:val="48"/>
        </w:rPr>
        <w:t>Kitaplar        Aklın      Çocuklarıdır</w:t>
      </w:r>
    </w:p>
    <w:p w:rsidR="00FB0329" w:rsidRDefault="00FB0329" w:rsidP="00544DC7">
      <w:pPr>
        <w:tabs>
          <w:tab w:val="left" w:pos="2316"/>
        </w:tabs>
      </w:pPr>
    </w:p>
    <w:p w:rsidR="00DA2757" w:rsidRDefault="00DA2757" w:rsidP="00FB0329">
      <w:pPr>
        <w:tabs>
          <w:tab w:val="left" w:pos="2316"/>
        </w:tabs>
        <w:jc w:val="center"/>
      </w:pPr>
      <w:r>
        <w:rPr>
          <w:noProof/>
          <w:lang w:eastAsia="tr-TR"/>
        </w:rPr>
        <w:drawing>
          <wp:inline distT="0" distB="0" distL="0" distR="0">
            <wp:extent cx="5783303" cy="2781300"/>
            <wp:effectExtent l="0" t="0" r="825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90429-WA007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1611" cy="2818960"/>
                    </a:xfrm>
                    <a:prstGeom prst="rect">
                      <a:avLst/>
                    </a:prstGeom>
                  </pic:spPr>
                </pic:pic>
              </a:graphicData>
            </a:graphic>
          </wp:inline>
        </w:drawing>
      </w:r>
    </w:p>
    <w:p w:rsidR="00FB0329" w:rsidRDefault="00FB0329" w:rsidP="00544DC7">
      <w:pPr>
        <w:tabs>
          <w:tab w:val="left" w:pos="2316"/>
        </w:tabs>
        <w:sectPr w:rsidR="00FB0329" w:rsidSect="00DA2757">
          <w:type w:val="continuous"/>
          <w:pgSz w:w="11906" w:h="16838" w:code="9"/>
          <w:pgMar w:top="568" w:right="720" w:bottom="426" w:left="720" w:header="720" w:footer="720" w:gutter="0"/>
          <w:cols w:space="720"/>
          <w:docGrid w:linePitch="360"/>
        </w:sectPr>
      </w:pPr>
    </w:p>
    <w:p w:rsidR="00FB0329" w:rsidRDefault="00FB0329" w:rsidP="00544DC7">
      <w:pPr>
        <w:tabs>
          <w:tab w:val="left" w:pos="2316"/>
        </w:tabs>
      </w:pPr>
    </w:p>
    <w:p w:rsidR="00FB0329" w:rsidRDefault="00FB0329" w:rsidP="00544DC7">
      <w:pPr>
        <w:tabs>
          <w:tab w:val="left" w:pos="2316"/>
        </w:tabs>
      </w:pPr>
      <w:r>
        <w:rPr>
          <w:noProof/>
          <w:lang w:eastAsia="tr-TR"/>
        </w:rPr>
        <w:drawing>
          <wp:inline distT="0" distB="0" distL="0" distR="0">
            <wp:extent cx="2311251" cy="17335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190422-WA0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0046" cy="1762648"/>
                    </a:xfrm>
                    <a:prstGeom prst="rect">
                      <a:avLst/>
                    </a:prstGeom>
                  </pic:spPr>
                </pic:pic>
              </a:graphicData>
            </a:graphic>
          </wp:inline>
        </w:drawing>
      </w:r>
    </w:p>
    <w:p w:rsidR="00FB0329" w:rsidRDefault="00FB0329" w:rsidP="00544DC7">
      <w:pPr>
        <w:tabs>
          <w:tab w:val="left" w:pos="2316"/>
        </w:tabs>
      </w:pPr>
    </w:p>
    <w:p w:rsidR="00FB0329" w:rsidRDefault="00FB0329" w:rsidP="00544DC7">
      <w:pPr>
        <w:tabs>
          <w:tab w:val="left" w:pos="2316"/>
        </w:tabs>
      </w:pPr>
      <w:r>
        <w:rPr>
          <w:noProof/>
          <w:lang w:eastAsia="tr-TR"/>
        </w:rPr>
        <w:drawing>
          <wp:inline distT="0" distB="0" distL="0" distR="0">
            <wp:extent cx="2293620" cy="172032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190422-WA0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8696" cy="1761635"/>
                    </a:xfrm>
                    <a:prstGeom prst="rect">
                      <a:avLst/>
                    </a:prstGeom>
                  </pic:spPr>
                </pic:pic>
              </a:graphicData>
            </a:graphic>
          </wp:inline>
        </w:drawing>
      </w:r>
    </w:p>
    <w:p w:rsidR="00FB0329" w:rsidRDefault="00FB0329" w:rsidP="00544DC7">
      <w:pPr>
        <w:tabs>
          <w:tab w:val="left" w:pos="2316"/>
        </w:tabs>
      </w:pPr>
    </w:p>
    <w:p w:rsidR="00FB0329" w:rsidRDefault="00FB0329" w:rsidP="00544DC7">
      <w:pPr>
        <w:tabs>
          <w:tab w:val="left" w:pos="2316"/>
        </w:tabs>
      </w:pPr>
      <w:r>
        <w:rPr>
          <w:noProof/>
          <w:lang w:eastAsia="tr-TR"/>
        </w:rPr>
        <w:drawing>
          <wp:inline distT="0" distB="0" distL="0" distR="0">
            <wp:extent cx="2327339" cy="1745615"/>
            <wp:effectExtent l="0" t="0" r="0" b="698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90422-WA0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3973" cy="1750591"/>
                    </a:xfrm>
                    <a:prstGeom prst="rect">
                      <a:avLst/>
                    </a:prstGeom>
                  </pic:spPr>
                </pic:pic>
              </a:graphicData>
            </a:graphic>
          </wp:inline>
        </w:drawing>
      </w:r>
    </w:p>
    <w:p w:rsidR="00DA2757" w:rsidRDefault="00DA2757" w:rsidP="00544DC7">
      <w:pPr>
        <w:tabs>
          <w:tab w:val="left" w:pos="2316"/>
        </w:tabs>
      </w:pPr>
    </w:p>
    <w:p w:rsidR="00FB0329" w:rsidRDefault="00FB0329" w:rsidP="00FB0329"/>
    <w:p w:rsidR="00FB0329" w:rsidRDefault="00FB0329" w:rsidP="00FB0329"/>
    <w:p w:rsidR="00FB0329" w:rsidRDefault="00FB0329" w:rsidP="00FB0329"/>
    <w:p w:rsidR="00FB0329" w:rsidRDefault="00FB0329" w:rsidP="00FB0329"/>
    <w:p w:rsidR="00FB0329" w:rsidRDefault="00FB0329" w:rsidP="00FB0329"/>
    <w:p w:rsidR="00FB0329" w:rsidRDefault="00FB0329" w:rsidP="00FB0329"/>
    <w:p w:rsidR="00FB0329" w:rsidRDefault="00FB0329" w:rsidP="00FB0329"/>
    <w:p w:rsidR="00FB0329" w:rsidRDefault="00FB0329" w:rsidP="00FB0329"/>
    <w:p w:rsidR="00FB0329" w:rsidRPr="008D4AAC" w:rsidRDefault="00FB0329" w:rsidP="008D4AAC">
      <w:pPr>
        <w:jc w:val="both"/>
        <w:rPr>
          <w:rFonts w:ascii="Times New Roman" w:eastAsia="Calibri" w:hAnsi="Times New Roman" w:cs="Times New Roman"/>
          <w:sz w:val="32"/>
          <w:szCs w:val="32"/>
          <w:lang w:eastAsia="en-US"/>
        </w:rPr>
      </w:pPr>
      <w:r w:rsidRPr="008D4AAC">
        <w:rPr>
          <w:rFonts w:ascii="Times New Roman" w:eastAsia="Calibri" w:hAnsi="Times New Roman" w:cs="Times New Roman"/>
          <w:sz w:val="32"/>
          <w:szCs w:val="32"/>
          <w:lang w:eastAsia="en-US"/>
        </w:rPr>
        <w:t>TÜRKİYEM OKUYOR</w:t>
      </w:r>
    </w:p>
    <w:p w:rsidR="00FB0329" w:rsidRPr="008D4AAC" w:rsidRDefault="00FB0329" w:rsidP="008D4AAC">
      <w:pPr>
        <w:jc w:val="both"/>
        <w:rPr>
          <w:rFonts w:ascii="Times New Roman" w:eastAsia="Calibri" w:hAnsi="Times New Roman" w:cs="Times New Roman"/>
          <w:sz w:val="32"/>
          <w:szCs w:val="32"/>
          <w:lang w:eastAsia="en-US"/>
        </w:rPr>
      </w:pPr>
      <w:proofErr w:type="spellStart"/>
      <w:r w:rsidRPr="008D4AAC">
        <w:rPr>
          <w:rFonts w:ascii="Times New Roman" w:eastAsia="Calibri" w:hAnsi="Times New Roman" w:cs="Times New Roman"/>
          <w:sz w:val="32"/>
          <w:szCs w:val="32"/>
          <w:lang w:eastAsia="en-US"/>
        </w:rPr>
        <w:t>Türkiyem</w:t>
      </w:r>
      <w:proofErr w:type="spellEnd"/>
      <w:r w:rsidR="00493423">
        <w:rPr>
          <w:rFonts w:ascii="Times New Roman" w:eastAsia="Calibri" w:hAnsi="Times New Roman" w:cs="Times New Roman"/>
          <w:sz w:val="32"/>
          <w:szCs w:val="32"/>
          <w:lang w:eastAsia="en-US"/>
        </w:rPr>
        <w:t xml:space="preserve"> </w:t>
      </w:r>
      <w:r w:rsidR="00775983">
        <w:rPr>
          <w:rFonts w:ascii="Times New Roman" w:eastAsia="Calibri" w:hAnsi="Times New Roman" w:cs="Times New Roman"/>
          <w:sz w:val="32"/>
          <w:szCs w:val="32"/>
          <w:lang w:eastAsia="en-US"/>
        </w:rPr>
        <w:t>O</w:t>
      </w:r>
      <w:r w:rsidRPr="008D4AAC">
        <w:rPr>
          <w:rFonts w:ascii="Times New Roman" w:eastAsia="Calibri" w:hAnsi="Times New Roman" w:cs="Times New Roman"/>
          <w:sz w:val="32"/>
          <w:szCs w:val="32"/>
          <w:lang w:eastAsia="en-US"/>
        </w:rPr>
        <w:t>rtaokulu okuma seferberliği başlattı. Her hafta düzenli olarak belirlenen bir gün ve saatte okul olarak kitap okuma etkinliğ</w:t>
      </w:r>
      <w:r w:rsidR="00964B98">
        <w:rPr>
          <w:rFonts w:ascii="Times New Roman" w:eastAsia="Calibri" w:hAnsi="Times New Roman" w:cs="Times New Roman"/>
          <w:sz w:val="32"/>
          <w:szCs w:val="32"/>
          <w:lang w:eastAsia="en-US"/>
        </w:rPr>
        <w:t>i yapılması kararlaştırıldı. Et</w:t>
      </w:r>
      <w:r w:rsidRPr="008D4AAC">
        <w:rPr>
          <w:rFonts w:ascii="Times New Roman" w:eastAsia="Calibri" w:hAnsi="Times New Roman" w:cs="Times New Roman"/>
          <w:sz w:val="32"/>
          <w:szCs w:val="32"/>
          <w:lang w:eastAsia="en-US"/>
        </w:rPr>
        <w:t>kinliğin ilk uygulaması 22.04.2019 Pazartesi günü ilk ders saatinde yapıldı. Tüm sınıflardaki öğrenci ve öğretmenler belirtilen saatte yanlarında hazır bulundurdukları kitapları 40 dk. boyunca okudular.</w:t>
      </w:r>
    </w:p>
    <w:p w:rsidR="00FB0329" w:rsidRDefault="00FB0329"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sectPr w:rsidR="009B3444" w:rsidSect="00FB0329">
          <w:type w:val="continuous"/>
          <w:pgSz w:w="11906" w:h="16838" w:code="9"/>
          <w:pgMar w:top="568" w:right="720" w:bottom="426" w:left="720" w:header="720" w:footer="720" w:gutter="0"/>
          <w:cols w:num="2" w:space="286"/>
          <w:docGrid w:linePitch="360"/>
        </w:sectPr>
      </w:pPr>
    </w:p>
    <w:p w:rsidR="009B3444" w:rsidRDefault="009B3444" w:rsidP="009B3444">
      <w:pPr>
        <w:tabs>
          <w:tab w:val="left" w:pos="2316"/>
        </w:tabs>
        <w:jc w:val="center"/>
      </w:pPr>
    </w:p>
    <w:p w:rsidR="009B3444" w:rsidRDefault="009B3444" w:rsidP="009B3444">
      <w:pPr>
        <w:tabs>
          <w:tab w:val="left" w:pos="2316"/>
        </w:tabs>
        <w:jc w:val="center"/>
      </w:pPr>
    </w:p>
    <w:p w:rsidR="009B3444" w:rsidRDefault="009B3444" w:rsidP="009B3444">
      <w:pPr>
        <w:tabs>
          <w:tab w:val="left" w:pos="2316"/>
        </w:tabs>
        <w:jc w:val="center"/>
      </w:pPr>
    </w:p>
    <w:p w:rsidR="009B3444" w:rsidRDefault="009B3444" w:rsidP="009B3444">
      <w:pPr>
        <w:tabs>
          <w:tab w:val="left" w:pos="2316"/>
        </w:tabs>
        <w:jc w:val="center"/>
      </w:pPr>
    </w:p>
    <w:p w:rsidR="009B3444" w:rsidRDefault="009B3444" w:rsidP="009B3444">
      <w:pPr>
        <w:tabs>
          <w:tab w:val="left" w:pos="2316"/>
        </w:tabs>
        <w:jc w:val="center"/>
      </w:pPr>
    </w:p>
    <w:p w:rsidR="009B3444" w:rsidRDefault="009B3444" w:rsidP="009B3444">
      <w:pPr>
        <w:tabs>
          <w:tab w:val="left" w:pos="2316"/>
        </w:tabs>
        <w:jc w:val="center"/>
      </w:pPr>
    </w:p>
    <w:p w:rsidR="00964B98" w:rsidRDefault="00964B98" w:rsidP="009B3444">
      <w:pPr>
        <w:tabs>
          <w:tab w:val="left" w:pos="2316"/>
        </w:tabs>
        <w:jc w:val="center"/>
        <w:rPr>
          <w:noProof/>
          <w:lang w:eastAsia="tr-TR"/>
        </w:rPr>
      </w:pPr>
    </w:p>
    <w:p w:rsidR="009B3444" w:rsidRDefault="009B3444" w:rsidP="009B3444">
      <w:pPr>
        <w:tabs>
          <w:tab w:val="left" w:pos="2316"/>
        </w:tabs>
        <w:jc w:val="center"/>
      </w:pPr>
      <w:r>
        <w:rPr>
          <w:noProof/>
          <w:lang w:eastAsia="tr-TR"/>
        </w:rPr>
        <w:drawing>
          <wp:inline distT="0" distB="0" distL="0" distR="0">
            <wp:extent cx="4367341" cy="214312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_07123507_IMG_20190430_083903.jpg"/>
                    <pic:cNvPicPr/>
                  </pic:nvPicPr>
                  <pic:blipFill rotWithShape="1">
                    <a:blip r:embed="rId31">
                      <a:extLst>
                        <a:ext uri="{28A0092B-C50C-407E-A947-70E740481C1C}">
                          <a14:useLocalDpi xmlns:a14="http://schemas.microsoft.com/office/drawing/2010/main" val="0"/>
                        </a:ext>
                      </a:extLst>
                    </a:blip>
                    <a:srcRect t="16667"/>
                    <a:stretch/>
                  </pic:blipFill>
                  <pic:spPr bwMode="auto">
                    <a:xfrm>
                      <a:off x="0" y="0"/>
                      <a:ext cx="4388489" cy="2153503"/>
                    </a:xfrm>
                    <a:prstGeom prst="rect">
                      <a:avLst/>
                    </a:prstGeom>
                    <a:ln>
                      <a:noFill/>
                    </a:ln>
                    <a:extLst>
                      <a:ext uri="{53640926-AAD7-44D8-BBD7-CCE9431645EC}">
                        <a14:shadowObscured xmlns:a14="http://schemas.microsoft.com/office/drawing/2010/main"/>
                      </a:ext>
                    </a:extLst>
                  </pic:spPr>
                </pic:pic>
              </a:graphicData>
            </a:graphic>
          </wp:inline>
        </w:drawing>
      </w:r>
    </w:p>
    <w:p w:rsidR="009B3444" w:rsidRDefault="009B3444" w:rsidP="009B3444">
      <w:pPr>
        <w:tabs>
          <w:tab w:val="left" w:pos="2316"/>
        </w:tabs>
      </w:pPr>
    </w:p>
    <w:p w:rsidR="002E5CFA" w:rsidRDefault="002E5CFA" w:rsidP="009B3444">
      <w:pPr>
        <w:tabs>
          <w:tab w:val="left" w:pos="2316"/>
        </w:tabs>
        <w:sectPr w:rsidR="002E5CFA" w:rsidSect="009B3444">
          <w:type w:val="continuous"/>
          <w:pgSz w:w="11906" w:h="16838" w:code="9"/>
          <w:pgMar w:top="568" w:right="720" w:bottom="426" w:left="720" w:header="720" w:footer="720" w:gutter="0"/>
          <w:cols w:space="286"/>
          <w:docGrid w:linePitch="360"/>
        </w:sectPr>
      </w:pPr>
    </w:p>
    <w:p w:rsidR="009B3444" w:rsidRDefault="009B3444" w:rsidP="009B3444">
      <w:pPr>
        <w:tabs>
          <w:tab w:val="left" w:pos="2316"/>
        </w:tabs>
      </w:pPr>
      <w:r>
        <w:rPr>
          <w:noProof/>
          <w:lang w:eastAsia="tr-TR"/>
        </w:rPr>
        <w:lastRenderedPageBreak/>
        <w:drawing>
          <wp:inline distT="0" distB="0" distL="0" distR="0">
            <wp:extent cx="2628900" cy="1478725"/>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430_0914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9638" cy="1484765"/>
                    </a:xfrm>
                    <a:prstGeom prst="rect">
                      <a:avLst/>
                    </a:prstGeom>
                  </pic:spPr>
                </pic:pic>
              </a:graphicData>
            </a:graphic>
          </wp:inline>
        </w:drawing>
      </w:r>
    </w:p>
    <w:p w:rsidR="009B3444" w:rsidRDefault="009B3444" w:rsidP="009B3444">
      <w:pPr>
        <w:tabs>
          <w:tab w:val="left" w:pos="2316"/>
        </w:tabs>
      </w:pPr>
    </w:p>
    <w:p w:rsidR="009B3444" w:rsidRDefault="009B3444" w:rsidP="009B3444">
      <w:pPr>
        <w:tabs>
          <w:tab w:val="left" w:pos="2316"/>
        </w:tabs>
      </w:pPr>
      <w:r>
        <w:rPr>
          <w:noProof/>
          <w:lang w:eastAsia="tr-TR"/>
        </w:rPr>
        <w:drawing>
          <wp:inline distT="0" distB="0" distL="0" distR="0">
            <wp:extent cx="2655203" cy="149352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0430_0914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928" cy="1500678"/>
                    </a:xfrm>
                    <a:prstGeom prst="rect">
                      <a:avLst/>
                    </a:prstGeom>
                  </pic:spPr>
                </pic:pic>
              </a:graphicData>
            </a:graphic>
          </wp:inline>
        </w:drawing>
      </w:r>
    </w:p>
    <w:p w:rsidR="009B3444" w:rsidRDefault="009B3444" w:rsidP="009B3444">
      <w:pPr>
        <w:tabs>
          <w:tab w:val="left" w:pos="2316"/>
        </w:tabs>
      </w:pPr>
    </w:p>
    <w:p w:rsidR="009B3444" w:rsidRDefault="009B3444" w:rsidP="009B3444">
      <w:pPr>
        <w:tabs>
          <w:tab w:val="left" w:pos="2316"/>
        </w:tabs>
      </w:pPr>
      <w:r>
        <w:rPr>
          <w:noProof/>
          <w:lang w:eastAsia="tr-TR"/>
        </w:rPr>
        <w:drawing>
          <wp:inline distT="0" distB="0" distL="0" distR="0">
            <wp:extent cx="2621336" cy="1474470"/>
            <wp:effectExtent l="0" t="0" r="762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90430_0842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35353" cy="1482355"/>
                    </a:xfrm>
                    <a:prstGeom prst="rect">
                      <a:avLst/>
                    </a:prstGeom>
                  </pic:spPr>
                </pic:pic>
              </a:graphicData>
            </a:graphic>
          </wp:inline>
        </w:drawing>
      </w:r>
    </w:p>
    <w:p w:rsidR="009B3444" w:rsidRDefault="009B3444" w:rsidP="00544DC7">
      <w:pPr>
        <w:tabs>
          <w:tab w:val="left" w:pos="2316"/>
        </w:tabs>
      </w:pPr>
    </w:p>
    <w:p w:rsidR="009B3444" w:rsidRDefault="009B3444"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Default="002E5CFA" w:rsidP="00544DC7">
      <w:pPr>
        <w:tabs>
          <w:tab w:val="left" w:pos="2316"/>
        </w:tabs>
      </w:pPr>
    </w:p>
    <w:p w:rsidR="002E5CFA" w:rsidRPr="002E5CFA" w:rsidRDefault="002E5CFA" w:rsidP="00544DC7">
      <w:pPr>
        <w:tabs>
          <w:tab w:val="left" w:pos="2316"/>
        </w:tabs>
        <w:rPr>
          <w:sz w:val="36"/>
          <w:szCs w:val="36"/>
        </w:rPr>
      </w:pPr>
      <w:r w:rsidRPr="002E5CFA">
        <w:rPr>
          <w:sz w:val="36"/>
          <w:szCs w:val="36"/>
        </w:rPr>
        <w:t>Yazar Buluşmaları</w:t>
      </w:r>
    </w:p>
    <w:p w:rsidR="002E5CFA" w:rsidRDefault="002E5CFA" w:rsidP="00544DC7">
      <w:pPr>
        <w:tabs>
          <w:tab w:val="left" w:pos="2316"/>
        </w:tabs>
      </w:pPr>
    </w:p>
    <w:p w:rsidR="002E5CFA" w:rsidRDefault="002E5CFA" w:rsidP="00544DC7">
      <w:pPr>
        <w:tabs>
          <w:tab w:val="left" w:pos="2316"/>
        </w:tabs>
      </w:pPr>
    </w:p>
    <w:p w:rsidR="009B3444" w:rsidRDefault="009B3444" w:rsidP="00544DC7">
      <w:pPr>
        <w:tabs>
          <w:tab w:val="left" w:pos="2316"/>
        </w:tabs>
      </w:pPr>
    </w:p>
    <w:p w:rsidR="009B3444" w:rsidRPr="002E5CFA" w:rsidRDefault="00493423" w:rsidP="002E5CFA">
      <w:pPr>
        <w:jc w:val="both"/>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w:t>
      </w:r>
      <w:proofErr w:type="spellStart"/>
      <w:r>
        <w:rPr>
          <w:rFonts w:ascii="Times New Roman" w:eastAsia="Calibri" w:hAnsi="Times New Roman" w:cs="Times New Roman"/>
          <w:sz w:val="32"/>
          <w:szCs w:val="32"/>
          <w:lang w:eastAsia="en-US"/>
        </w:rPr>
        <w:t>Türkiyem</w:t>
      </w:r>
      <w:proofErr w:type="spellEnd"/>
      <w:r>
        <w:rPr>
          <w:rFonts w:ascii="Times New Roman" w:eastAsia="Calibri" w:hAnsi="Times New Roman" w:cs="Times New Roman"/>
          <w:sz w:val="32"/>
          <w:szCs w:val="32"/>
          <w:lang w:eastAsia="en-US"/>
        </w:rPr>
        <w:t xml:space="preserve"> O</w:t>
      </w:r>
      <w:r w:rsidR="00964B98">
        <w:rPr>
          <w:rFonts w:ascii="Times New Roman" w:eastAsia="Calibri" w:hAnsi="Times New Roman" w:cs="Times New Roman"/>
          <w:sz w:val="32"/>
          <w:szCs w:val="32"/>
          <w:lang w:eastAsia="en-US"/>
        </w:rPr>
        <w:t>kuyo</w:t>
      </w:r>
      <w:r w:rsidR="009B3444" w:rsidRPr="002E5CFA">
        <w:rPr>
          <w:rFonts w:ascii="Times New Roman" w:eastAsia="Calibri" w:hAnsi="Times New Roman" w:cs="Times New Roman"/>
          <w:sz w:val="32"/>
          <w:szCs w:val="32"/>
          <w:lang w:eastAsia="en-US"/>
        </w:rPr>
        <w:t>r</w:t>
      </w:r>
      <w:r>
        <w:rPr>
          <w:rFonts w:ascii="Times New Roman" w:eastAsia="Calibri" w:hAnsi="Times New Roman" w:cs="Times New Roman"/>
          <w:sz w:val="32"/>
          <w:szCs w:val="32"/>
          <w:lang w:eastAsia="en-US"/>
        </w:rPr>
        <w:t>” kampanyası sürecinde ö</w:t>
      </w:r>
      <w:bookmarkStart w:id="1" w:name="_GoBack"/>
      <w:bookmarkEnd w:id="1"/>
      <w:r w:rsidR="009B3444" w:rsidRPr="002E5CFA">
        <w:rPr>
          <w:rFonts w:ascii="Times New Roman" w:eastAsia="Calibri" w:hAnsi="Times New Roman" w:cs="Times New Roman"/>
          <w:sz w:val="32"/>
          <w:szCs w:val="32"/>
          <w:lang w:eastAsia="en-US"/>
        </w:rPr>
        <w:t xml:space="preserve">ğrencilerimiz Psikolog </w:t>
      </w:r>
      <w:r w:rsidR="00964B98" w:rsidRPr="002E5CFA">
        <w:rPr>
          <w:rFonts w:ascii="Times New Roman" w:eastAsia="Calibri" w:hAnsi="Times New Roman" w:cs="Times New Roman"/>
          <w:sz w:val="32"/>
          <w:szCs w:val="32"/>
          <w:lang w:eastAsia="en-US"/>
        </w:rPr>
        <w:t>Yazar Ahmet</w:t>
      </w:r>
      <w:r w:rsidR="009B3444" w:rsidRPr="002E5CFA">
        <w:rPr>
          <w:rFonts w:ascii="Times New Roman" w:eastAsia="Calibri" w:hAnsi="Times New Roman" w:cs="Times New Roman"/>
          <w:sz w:val="32"/>
          <w:szCs w:val="32"/>
          <w:lang w:eastAsia="en-US"/>
        </w:rPr>
        <w:t xml:space="preserve"> Tuncer ALTINKÖPRÜ ile buluştu.</w:t>
      </w:r>
    </w:p>
    <w:p w:rsidR="009B3444" w:rsidRPr="002E5CFA" w:rsidRDefault="009B3444" w:rsidP="002E5CFA">
      <w:pPr>
        <w:jc w:val="both"/>
        <w:rPr>
          <w:rFonts w:ascii="Times New Roman" w:eastAsia="Calibri" w:hAnsi="Times New Roman" w:cs="Times New Roman"/>
          <w:sz w:val="32"/>
          <w:szCs w:val="32"/>
          <w:lang w:eastAsia="en-US"/>
        </w:rPr>
      </w:pPr>
      <w:r w:rsidRPr="002E5CFA">
        <w:rPr>
          <w:rFonts w:ascii="Times New Roman" w:eastAsia="Calibri" w:hAnsi="Times New Roman" w:cs="Times New Roman"/>
          <w:sz w:val="32"/>
          <w:szCs w:val="32"/>
          <w:lang w:eastAsia="en-US"/>
        </w:rPr>
        <w:t xml:space="preserve"> Yazarımız okulumuzda öğrencilerim</w:t>
      </w:r>
      <w:r w:rsidR="002E5CFA" w:rsidRPr="002E5CFA">
        <w:rPr>
          <w:rFonts w:ascii="Times New Roman" w:eastAsia="Calibri" w:hAnsi="Times New Roman" w:cs="Times New Roman"/>
          <w:sz w:val="32"/>
          <w:szCs w:val="32"/>
          <w:lang w:eastAsia="en-US"/>
        </w:rPr>
        <w:t>iz ile söyleşi gerçekleştirdi</w:t>
      </w:r>
      <w:r w:rsidR="00964B98">
        <w:rPr>
          <w:rFonts w:ascii="Times New Roman" w:eastAsia="Calibri" w:hAnsi="Times New Roman" w:cs="Times New Roman"/>
          <w:sz w:val="32"/>
          <w:szCs w:val="32"/>
          <w:lang w:eastAsia="en-US"/>
        </w:rPr>
        <w:t>.</w:t>
      </w:r>
    </w:p>
    <w:p w:rsidR="009B3444" w:rsidRDefault="009B3444" w:rsidP="00544DC7">
      <w:pPr>
        <w:tabs>
          <w:tab w:val="left" w:pos="2316"/>
        </w:tabs>
      </w:pPr>
    </w:p>
    <w:p w:rsidR="002E5CFA" w:rsidRDefault="002E5CFA" w:rsidP="00544DC7">
      <w:pPr>
        <w:tabs>
          <w:tab w:val="left" w:pos="2316"/>
        </w:tabs>
        <w:sectPr w:rsidR="002E5CFA" w:rsidSect="002E5CFA">
          <w:type w:val="continuous"/>
          <w:pgSz w:w="11906" w:h="16838" w:code="9"/>
          <w:pgMar w:top="568" w:right="720" w:bottom="426" w:left="720" w:header="720" w:footer="720" w:gutter="0"/>
          <w:cols w:num="2" w:space="286"/>
          <w:docGrid w:linePitch="360"/>
        </w:sectPr>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sectPr w:rsidR="009B3444" w:rsidSect="009B3444">
          <w:type w:val="continuous"/>
          <w:pgSz w:w="11906" w:h="16838" w:code="9"/>
          <w:pgMar w:top="568" w:right="720" w:bottom="426" w:left="720" w:header="720" w:footer="720" w:gutter="0"/>
          <w:cols w:space="286"/>
          <w:docGrid w:linePitch="360"/>
        </w:sectPr>
      </w:pPr>
    </w:p>
    <w:p w:rsidR="009B3444" w:rsidRDefault="009B3444" w:rsidP="00544DC7">
      <w:pPr>
        <w:tabs>
          <w:tab w:val="left" w:pos="2316"/>
        </w:tabs>
      </w:pPr>
    </w:p>
    <w:p w:rsidR="009B3444" w:rsidRDefault="009B3444" w:rsidP="00544DC7">
      <w:pPr>
        <w:tabs>
          <w:tab w:val="left" w:pos="2316"/>
        </w:tabs>
      </w:pPr>
    </w:p>
    <w:p w:rsidR="009B3444" w:rsidRDefault="009B3444" w:rsidP="00544DC7">
      <w:pPr>
        <w:tabs>
          <w:tab w:val="left" w:pos="2316"/>
        </w:tabs>
        <w:sectPr w:rsidR="009B3444" w:rsidSect="00FB0329">
          <w:type w:val="continuous"/>
          <w:pgSz w:w="11906" w:h="16838" w:code="9"/>
          <w:pgMar w:top="568" w:right="720" w:bottom="426" w:left="720" w:header="720" w:footer="720" w:gutter="0"/>
          <w:cols w:num="2" w:space="286"/>
          <w:docGrid w:linePitch="360"/>
        </w:sectPr>
      </w:pPr>
    </w:p>
    <w:p w:rsidR="00DA2757" w:rsidRPr="00544DC7" w:rsidRDefault="00DA2757" w:rsidP="00544DC7">
      <w:pPr>
        <w:tabs>
          <w:tab w:val="left" w:pos="2316"/>
        </w:tabs>
      </w:pPr>
    </w:p>
    <w:sectPr w:rsidR="00DA2757" w:rsidRPr="00544DC7" w:rsidSect="00DA2757">
      <w:type w:val="continuous"/>
      <w:pgSz w:w="11906" w:h="16838" w:code="9"/>
      <w:pgMar w:top="568" w:right="720" w:bottom="42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480" w:rsidRDefault="006B5480" w:rsidP="000C45FF">
      <w:r>
        <w:separator/>
      </w:r>
    </w:p>
  </w:endnote>
  <w:endnote w:type="continuationSeparator" w:id="0">
    <w:p w:rsidR="006B5480" w:rsidRDefault="006B5480"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A2"/>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480" w:rsidRDefault="006B5480" w:rsidP="000C45FF">
      <w:r>
        <w:separator/>
      </w:r>
    </w:p>
  </w:footnote>
  <w:footnote w:type="continuationSeparator" w:id="0">
    <w:p w:rsidR="006B5480" w:rsidRDefault="006B5480" w:rsidP="000C4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FF" w:rsidRDefault="000C45FF">
    <w:pPr>
      <w:pStyle w:val="stbilgi"/>
    </w:pPr>
    <w:r>
      <w:rPr>
        <w:noProof/>
        <w:lang w:eastAsia="tr-TR"/>
      </w:rPr>
      <w:drawing>
        <wp:anchor distT="0" distB="0" distL="114300" distR="114300" simplePos="0" relativeHeight="251658240" behindDoc="1" locked="0" layoutInCell="1" allowOverlap="1" wp14:anchorId="4D6F4968" wp14:editId="5FE4A118">
          <wp:simplePos x="0" y="0"/>
          <wp:positionH relativeFrom="page">
            <wp:posOffset>276225</wp:posOffset>
          </wp:positionH>
          <wp:positionV relativeFrom="page">
            <wp:posOffset>447675</wp:posOffset>
          </wp:positionV>
          <wp:extent cx="7136130" cy="9991725"/>
          <wp:effectExtent l="0" t="0" r="7620" b="9525"/>
          <wp:wrapNone/>
          <wp:docPr id="31" name="Grafik 3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136509" cy="999225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F0"/>
    <w:rsid w:val="00036450"/>
    <w:rsid w:val="0005793B"/>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2E3787"/>
    <w:rsid w:val="002E5CFA"/>
    <w:rsid w:val="0030481B"/>
    <w:rsid w:val="003156FC"/>
    <w:rsid w:val="003254B5"/>
    <w:rsid w:val="0037121F"/>
    <w:rsid w:val="003A6B7D"/>
    <w:rsid w:val="003B06CA"/>
    <w:rsid w:val="004071FC"/>
    <w:rsid w:val="00445947"/>
    <w:rsid w:val="004813B3"/>
    <w:rsid w:val="00493423"/>
    <w:rsid w:val="00496591"/>
    <w:rsid w:val="004C63E4"/>
    <w:rsid w:val="004D3011"/>
    <w:rsid w:val="005262AC"/>
    <w:rsid w:val="00544DC7"/>
    <w:rsid w:val="00554B8C"/>
    <w:rsid w:val="005E39D5"/>
    <w:rsid w:val="00600670"/>
    <w:rsid w:val="0062123A"/>
    <w:rsid w:val="00646E75"/>
    <w:rsid w:val="006771D0"/>
    <w:rsid w:val="006B5480"/>
    <w:rsid w:val="00704CF0"/>
    <w:rsid w:val="00715FCB"/>
    <w:rsid w:val="00743101"/>
    <w:rsid w:val="00775983"/>
    <w:rsid w:val="007775E1"/>
    <w:rsid w:val="007867A0"/>
    <w:rsid w:val="007927F5"/>
    <w:rsid w:val="00802CA0"/>
    <w:rsid w:val="008D4AAC"/>
    <w:rsid w:val="009260CD"/>
    <w:rsid w:val="00947CCB"/>
    <w:rsid w:val="00952C25"/>
    <w:rsid w:val="00964B98"/>
    <w:rsid w:val="009B3444"/>
    <w:rsid w:val="00A2118D"/>
    <w:rsid w:val="00AD76E2"/>
    <w:rsid w:val="00AE7882"/>
    <w:rsid w:val="00B20152"/>
    <w:rsid w:val="00B359E4"/>
    <w:rsid w:val="00B35FFB"/>
    <w:rsid w:val="00B57D98"/>
    <w:rsid w:val="00B70850"/>
    <w:rsid w:val="00C066B6"/>
    <w:rsid w:val="00C32B09"/>
    <w:rsid w:val="00C37BA1"/>
    <w:rsid w:val="00C4674C"/>
    <w:rsid w:val="00C506CF"/>
    <w:rsid w:val="00C72BED"/>
    <w:rsid w:val="00C9578B"/>
    <w:rsid w:val="00CB0055"/>
    <w:rsid w:val="00D219EE"/>
    <w:rsid w:val="00D2522B"/>
    <w:rsid w:val="00D422DE"/>
    <w:rsid w:val="00D5459D"/>
    <w:rsid w:val="00D937C9"/>
    <w:rsid w:val="00D974DF"/>
    <w:rsid w:val="00DA1F4D"/>
    <w:rsid w:val="00DA2757"/>
    <w:rsid w:val="00DD172A"/>
    <w:rsid w:val="00E25A26"/>
    <w:rsid w:val="00E4381A"/>
    <w:rsid w:val="00E55D74"/>
    <w:rsid w:val="00F60274"/>
    <w:rsid w:val="00F77FB9"/>
    <w:rsid w:val="00FB032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oa heading" w:unhideWhenUsed="0"/>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11"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359E4"/>
    <w:rPr>
      <w:sz w:val="18"/>
      <w:szCs w:val="22"/>
    </w:rPr>
  </w:style>
  <w:style w:type="paragraph" w:styleId="Balk1">
    <w:name w:val="heading 1"/>
    <w:basedOn w:val="Normal"/>
    <w:next w:val="Normal"/>
    <w:link w:val="Balk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Balk2">
    <w:name w:val="heading 2"/>
    <w:basedOn w:val="Normal"/>
    <w:next w:val="Normal"/>
    <w:link w:val="Balk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Balk3">
    <w:name w:val="heading 3"/>
    <w:basedOn w:val="Normal"/>
    <w:next w:val="Normal"/>
    <w:link w:val="Balk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Balk4">
    <w:name w:val="heading 4"/>
    <w:basedOn w:val="Normal"/>
    <w:next w:val="Normal"/>
    <w:link w:val="Balk4Char"/>
    <w:uiPriority w:val="9"/>
    <w:qFormat/>
    <w:rsid w:val="00B359E4"/>
    <w:pPr>
      <w:outlineLvl w:val="3"/>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D3011"/>
    <w:rPr>
      <w:rFonts w:asciiTheme="majorHAnsi" w:eastAsiaTheme="majorEastAsia" w:hAnsiTheme="majorHAnsi" w:cstheme="majorBidi"/>
      <w:b/>
      <w:bCs/>
      <w:caps/>
      <w:sz w:val="22"/>
      <w:szCs w:val="26"/>
    </w:rPr>
  </w:style>
  <w:style w:type="paragraph" w:styleId="KonuBal">
    <w:name w:val="Title"/>
    <w:basedOn w:val="Normal"/>
    <w:next w:val="Normal"/>
    <w:link w:val="KonuBalChar"/>
    <w:uiPriority w:val="10"/>
    <w:qFormat/>
    <w:rsid w:val="001B2ABD"/>
    <w:rPr>
      <w:caps/>
      <w:color w:val="000000" w:themeColor="text1"/>
      <w:sz w:val="96"/>
      <w:szCs w:val="76"/>
    </w:rPr>
  </w:style>
  <w:style w:type="character" w:customStyle="1" w:styleId="KonuBalChar">
    <w:name w:val="Konu Başlığı Char"/>
    <w:basedOn w:val="VarsaylanParagrafYazTipi"/>
    <w:link w:val="KonuBal"/>
    <w:uiPriority w:val="10"/>
    <w:rsid w:val="001B2ABD"/>
    <w:rPr>
      <w:caps/>
      <w:color w:val="000000" w:themeColor="text1"/>
      <w:sz w:val="96"/>
      <w:szCs w:val="76"/>
    </w:rPr>
  </w:style>
  <w:style w:type="character" w:styleId="Vurgu">
    <w:name w:val="Emphasis"/>
    <w:basedOn w:val="VarsaylanParagrafYazTipi"/>
    <w:uiPriority w:val="11"/>
    <w:semiHidden/>
    <w:qFormat/>
    <w:rsid w:val="00E25A26"/>
    <w:rPr>
      <w:i/>
      <w:iCs/>
    </w:rPr>
  </w:style>
  <w:style w:type="character" w:customStyle="1" w:styleId="Balk1Char">
    <w:name w:val="Başlık 1 Char"/>
    <w:basedOn w:val="VarsaylanParagrafYazTipi"/>
    <w:link w:val="Balk1"/>
    <w:uiPriority w:val="9"/>
    <w:rsid w:val="00AD76E2"/>
    <w:rPr>
      <w:rFonts w:asciiTheme="majorHAnsi" w:eastAsiaTheme="majorEastAsia" w:hAnsiTheme="majorHAnsi" w:cstheme="majorBidi"/>
      <w:color w:val="548AB7" w:themeColor="accent1" w:themeShade="BF"/>
      <w:sz w:val="32"/>
      <w:szCs w:val="32"/>
    </w:rPr>
  </w:style>
  <w:style w:type="paragraph" w:styleId="Tarih">
    <w:name w:val="Date"/>
    <w:basedOn w:val="Normal"/>
    <w:next w:val="Normal"/>
    <w:link w:val="TarihChar"/>
    <w:uiPriority w:val="99"/>
    <w:rsid w:val="00036450"/>
  </w:style>
  <w:style w:type="character" w:customStyle="1" w:styleId="TarihChar">
    <w:name w:val="Tarih Char"/>
    <w:basedOn w:val="VarsaylanParagrafYazTipi"/>
    <w:link w:val="Tarih"/>
    <w:uiPriority w:val="99"/>
    <w:rsid w:val="00036450"/>
    <w:rPr>
      <w:sz w:val="18"/>
      <w:szCs w:val="22"/>
    </w:rPr>
  </w:style>
  <w:style w:type="character" w:styleId="Kpr">
    <w:name w:val="Hyperlink"/>
    <w:basedOn w:val="VarsaylanParagrafYazTipi"/>
    <w:uiPriority w:val="99"/>
    <w:unhideWhenUsed/>
    <w:rsid w:val="00281FD5"/>
    <w:rPr>
      <w:color w:val="B85A22" w:themeColor="accent2" w:themeShade="BF"/>
      <w:u w:val="single"/>
    </w:rPr>
  </w:style>
  <w:style w:type="character" w:customStyle="1" w:styleId="UnresolvedMention">
    <w:name w:val="Unresolved Mention"/>
    <w:basedOn w:val="VarsaylanParagrafYazTipi"/>
    <w:uiPriority w:val="99"/>
    <w:semiHidden/>
    <w:rsid w:val="004813B3"/>
    <w:rPr>
      <w:color w:val="605E5C"/>
      <w:shd w:val="clear" w:color="auto" w:fill="E1DFDD"/>
    </w:rPr>
  </w:style>
  <w:style w:type="paragraph" w:styleId="stbilgi">
    <w:name w:val="header"/>
    <w:basedOn w:val="Normal"/>
    <w:link w:val="stbilgiChar"/>
    <w:uiPriority w:val="99"/>
    <w:semiHidden/>
    <w:rsid w:val="000C45FF"/>
    <w:pPr>
      <w:tabs>
        <w:tab w:val="center" w:pos="4680"/>
        <w:tab w:val="right" w:pos="9360"/>
      </w:tabs>
    </w:pPr>
  </w:style>
  <w:style w:type="character" w:customStyle="1" w:styleId="stbilgiChar">
    <w:name w:val="Üstbilgi Char"/>
    <w:basedOn w:val="VarsaylanParagrafYazTipi"/>
    <w:link w:val="stbilgi"/>
    <w:uiPriority w:val="99"/>
    <w:semiHidden/>
    <w:rsid w:val="000C45FF"/>
    <w:rPr>
      <w:sz w:val="22"/>
      <w:szCs w:val="22"/>
    </w:rPr>
  </w:style>
  <w:style w:type="paragraph" w:styleId="Altbilgi">
    <w:name w:val="footer"/>
    <w:basedOn w:val="Normal"/>
    <w:link w:val="AltbilgiChar"/>
    <w:uiPriority w:val="99"/>
    <w:semiHidden/>
    <w:rsid w:val="000C45FF"/>
    <w:pPr>
      <w:tabs>
        <w:tab w:val="center" w:pos="4680"/>
        <w:tab w:val="right" w:pos="9360"/>
      </w:tabs>
    </w:pPr>
  </w:style>
  <w:style w:type="character" w:customStyle="1" w:styleId="AltbilgiChar">
    <w:name w:val="Altbilgi Char"/>
    <w:basedOn w:val="VarsaylanParagrafYazTipi"/>
    <w:link w:val="Altbilgi"/>
    <w:uiPriority w:val="99"/>
    <w:semiHidden/>
    <w:rsid w:val="000C45FF"/>
    <w:rPr>
      <w:sz w:val="22"/>
      <w:szCs w:val="22"/>
    </w:rPr>
  </w:style>
  <w:style w:type="table" w:styleId="TabloKlavuzu">
    <w:name w:val="Table Grid"/>
    <w:basedOn w:val="NormalTablo"/>
    <w:uiPriority w:val="39"/>
    <w:rsid w:val="001B2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1B2ABD"/>
    <w:rPr>
      <w:color w:val="808080"/>
    </w:rPr>
  </w:style>
  <w:style w:type="paragraph" w:styleId="AltKonuBal">
    <w:name w:val="Subtitle"/>
    <w:basedOn w:val="Normal"/>
    <w:next w:val="Normal"/>
    <w:link w:val="AltKonuBalChar"/>
    <w:uiPriority w:val="11"/>
    <w:qFormat/>
    <w:rsid w:val="001B2ABD"/>
    <w:rPr>
      <w:color w:val="000000" w:themeColor="text1"/>
      <w:spacing w:val="19"/>
      <w:w w:val="86"/>
      <w:sz w:val="32"/>
      <w:szCs w:val="28"/>
      <w:fitText w:val="2160" w:id="1744560130"/>
    </w:rPr>
  </w:style>
  <w:style w:type="character" w:customStyle="1" w:styleId="AltKonuBalChar">
    <w:name w:val="Alt Konu Başlığı Char"/>
    <w:basedOn w:val="VarsaylanParagrafYazTipi"/>
    <w:link w:val="AltKonuBal"/>
    <w:uiPriority w:val="11"/>
    <w:rsid w:val="001B2ABD"/>
    <w:rPr>
      <w:color w:val="000000" w:themeColor="text1"/>
      <w:spacing w:val="19"/>
      <w:w w:val="86"/>
      <w:sz w:val="32"/>
      <w:szCs w:val="28"/>
      <w:fitText w:val="2160" w:id="1744560130"/>
    </w:rPr>
  </w:style>
  <w:style w:type="character" w:customStyle="1" w:styleId="Balk3Char">
    <w:name w:val="Başlık 3 Char"/>
    <w:basedOn w:val="VarsaylanParagrafYazTipi"/>
    <w:link w:val="Balk3"/>
    <w:uiPriority w:val="9"/>
    <w:rsid w:val="00D5459D"/>
    <w:rPr>
      <w:rFonts w:asciiTheme="majorHAnsi" w:eastAsiaTheme="majorEastAsia" w:hAnsiTheme="majorHAnsi" w:cstheme="majorBidi"/>
      <w:b/>
      <w:caps/>
      <w:color w:val="548AB7" w:themeColor="accent1" w:themeShade="BF"/>
      <w:sz w:val="22"/>
    </w:rPr>
  </w:style>
  <w:style w:type="character" w:customStyle="1" w:styleId="Balk4Char">
    <w:name w:val="Başlık 4 Char"/>
    <w:basedOn w:val="VarsaylanParagrafYazTipi"/>
    <w:link w:val="Balk4"/>
    <w:uiPriority w:val="9"/>
    <w:rsid w:val="00B359E4"/>
    <w:rPr>
      <w:b/>
      <w:sz w:val="18"/>
      <w:szCs w:val="22"/>
    </w:rPr>
  </w:style>
  <w:style w:type="paragraph" w:styleId="BalonMetni">
    <w:name w:val="Balloon Text"/>
    <w:basedOn w:val="Normal"/>
    <w:link w:val="BalonMetniChar"/>
    <w:uiPriority w:val="99"/>
    <w:semiHidden/>
    <w:unhideWhenUsed/>
    <w:rsid w:val="00D219EE"/>
    <w:rPr>
      <w:rFonts w:ascii="Segoe UI" w:hAnsi="Segoe UI" w:cs="Segoe UI"/>
      <w:szCs w:val="18"/>
    </w:rPr>
  </w:style>
  <w:style w:type="character" w:customStyle="1" w:styleId="BalonMetniChar">
    <w:name w:val="Balon Metni Char"/>
    <w:basedOn w:val="VarsaylanParagrafYazTipi"/>
    <w:link w:val="BalonMetni"/>
    <w:uiPriority w:val="99"/>
    <w:semiHidden/>
    <w:rsid w:val="00D219E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unhideWhenUsed="0"/>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oa heading" w:unhideWhenUsed="0"/>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11"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359E4"/>
    <w:rPr>
      <w:sz w:val="18"/>
      <w:szCs w:val="22"/>
    </w:rPr>
  </w:style>
  <w:style w:type="paragraph" w:styleId="Balk1">
    <w:name w:val="heading 1"/>
    <w:basedOn w:val="Normal"/>
    <w:next w:val="Normal"/>
    <w:link w:val="Balk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Balk2">
    <w:name w:val="heading 2"/>
    <w:basedOn w:val="Normal"/>
    <w:next w:val="Normal"/>
    <w:link w:val="Balk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Balk3">
    <w:name w:val="heading 3"/>
    <w:basedOn w:val="Normal"/>
    <w:next w:val="Normal"/>
    <w:link w:val="Balk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Balk4">
    <w:name w:val="heading 4"/>
    <w:basedOn w:val="Normal"/>
    <w:next w:val="Normal"/>
    <w:link w:val="Balk4Char"/>
    <w:uiPriority w:val="9"/>
    <w:qFormat/>
    <w:rsid w:val="00B359E4"/>
    <w:pPr>
      <w:outlineLvl w:val="3"/>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D3011"/>
    <w:rPr>
      <w:rFonts w:asciiTheme="majorHAnsi" w:eastAsiaTheme="majorEastAsia" w:hAnsiTheme="majorHAnsi" w:cstheme="majorBidi"/>
      <w:b/>
      <w:bCs/>
      <w:caps/>
      <w:sz w:val="22"/>
      <w:szCs w:val="26"/>
    </w:rPr>
  </w:style>
  <w:style w:type="paragraph" w:styleId="KonuBal">
    <w:name w:val="Title"/>
    <w:basedOn w:val="Normal"/>
    <w:next w:val="Normal"/>
    <w:link w:val="KonuBalChar"/>
    <w:uiPriority w:val="10"/>
    <w:qFormat/>
    <w:rsid w:val="001B2ABD"/>
    <w:rPr>
      <w:caps/>
      <w:color w:val="000000" w:themeColor="text1"/>
      <w:sz w:val="96"/>
      <w:szCs w:val="76"/>
    </w:rPr>
  </w:style>
  <w:style w:type="character" w:customStyle="1" w:styleId="KonuBalChar">
    <w:name w:val="Konu Başlığı Char"/>
    <w:basedOn w:val="VarsaylanParagrafYazTipi"/>
    <w:link w:val="KonuBal"/>
    <w:uiPriority w:val="10"/>
    <w:rsid w:val="001B2ABD"/>
    <w:rPr>
      <w:caps/>
      <w:color w:val="000000" w:themeColor="text1"/>
      <w:sz w:val="96"/>
      <w:szCs w:val="76"/>
    </w:rPr>
  </w:style>
  <w:style w:type="character" w:styleId="Vurgu">
    <w:name w:val="Emphasis"/>
    <w:basedOn w:val="VarsaylanParagrafYazTipi"/>
    <w:uiPriority w:val="11"/>
    <w:semiHidden/>
    <w:qFormat/>
    <w:rsid w:val="00E25A26"/>
    <w:rPr>
      <w:i/>
      <w:iCs/>
    </w:rPr>
  </w:style>
  <w:style w:type="character" w:customStyle="1" w:styleId="Balk1Char">
    <w:name w:val="Başlık 1 Char"/>
    <w:basedOn w:val="VarsaylanParagrafYazTipi"/>
    <w:link w:val="Balk1"/>
    <w:uiPriority w:val="9"/>
    <w:rsid w:val="00AD76E2"/>
    <w:rPr>
      <w:rFonts w:asciiTheme="majorHAnsi" w:eastAsiaTheme="majorEastAsia" w:hAnsiTheme="majorHAnsi" w:cstheme="majorBidi"/>
      <w:color w:val="548AB7" w:themeColor="accent1" w:themeShade="BF"/>
      <w:sz w:val="32"/>
      <w:szCs w:val="32"/>
    </w:rPr>
  </w:style>
  <w:style w:type="paragraph" w:styleId="Tarih">
    <w:name w:val="Date"/>
    <w:basedOn w:val="Normal"/>
    <w:next w:val="Normal"/>
    <w:link w:val="TarihChar"/>
    <w:uiPriority w:val="99"/>
    <w:rsid w:val="00036450"/>
  </w:style>
  <w:style w:type="character" w:customStyle="1" w:styleId="TarihChar">
    <w:name w:val="Tarih Char"/>
    <w:basedOn w:val="VarsaylanParagrafYazTipi"/>
    <w:link w:val="Tarih"/>
    <w:uiPriority w:val="99"/>
    <w:rsid w:val="00036450"/>
    <w:rPr>
      <w:sz w:val="18"/>
      <w:szCs w:val="22"/>
    </w:rPr>
  </w:style>
  <w:style w:type="character" w:styleId="Kpr">
    <w:name w:val="Hyperlink"/>
    <w:basedOn w:val="VarsaylanParagrafYazTipi"/>
    <w:uiPriority w:val="99"/>
    <w:unhideWhenUsed/>
    <w:rsid w:val="00281FD5"/>
    <w:rPr>
      <w:color w:val="B85A22" w:themeColor="accent2" w:themeShade="BF"/>
      <w:u w:val="single"/>
    </w:rPr>
  </w:style>
  <w:style w:type="character" w:customStyle="1" w:styleId="UnresolvedMention">
    <w:name w:val="Unresolved Mention"/>
    <w:basedOn w:val="VarsaylanParagrafYazTipi"/>
    <w:uiPriority w:val="99"/>
    <w:semiHidden/>
    <w:rsid w:val="004813B3"/>
    <w:rPr>
      <w:color w:val="605E5C"/>
      <w:shd w:val="clear" w:color="auto" w:fill="E1DFDD"/>
    </w:rPr>
  </w:style>
  <w:style w:type="paragraph" w:styleId="stbilgi">
    <w:name w:val="header"/>
    <w:basedOn w:val="Normal"/>
    <w:link w:val="stbilgiChar"/>
    <w:uiPriority w:val="99"/>
    <w:semiHidden/>
    <w:rsid w:val="000C45FF"/>
    <w:pPr>
      <w:tabs>
        <w:tab w:val="center" w:pos="4680"/>
        <w:tab w:val="right" w:pos="9360"/>
      </w:tabs>
    </w:pPr>
  </w:style>
  <w:style w:type="character" w:customStyle="1" w:styleId="stbilgiChar">
    <w:name w:val="Üstbilgi Char"/>
    <w:basedOn w:val="VarsaylanParagrafYazTipi"/>
    <w:link w:val="stbilgi"/>
    <w:uiPriority w:val="99"/>
    <w:semiHidden/>
    <w:rsid w:val="000C45FF"/>
    <w:rPr>
      <w:sz w:val="22"/>
      <w:szCs w:val="22"/>
    </w:rPr>
  </w:style>
  <w:style w:type="paragraph" w:styleId="Altbilgi">
    <w:name w:val="footer"/>
    <w:basedOn w:val="Normal"/>
    <w:link w:val="AltbilgiChar"/>
    <w:uiPriority w:val="99"/>
    <w:semiHidden/>
    <w:rsid w:val="000C45FF"/>
    <w:pPr>
      <w:tabs>
        <w:tab w:val="center" w:pos="4680"/>
        <w:tab w:val="right" w:pos="9360"/>
      </w:tabs>
    </w:pPr>
  </w:style>
  <w:style w:type="character" w:customStyle="1" w:styleId="AltbilgiChar">
    <w:name w:val="Altbilgi Char"/>
    <w:basedOn w:val="VarsaylanParagrafYazTipi"/>
    <w:link w:val="Altbilgi"/>
    <w:uiPriority w:val="99"/>
    <w:semiHidden/>
    <w:rsid w:val="000C45FF"/>
    <w:rPr>
      <w:sz w:val="22"/>
      <w:szCs w:val="22"/>
    </w:rPr>
  </w:style>
  <w:style w:type="table" w:styleId="TabloKlavuzu">
    <w:name w:val="Table Grid"/>
    <w:basedOn w:val="NormalTablo"/>
    <w:uiPriority w:val="39"/>
    <w:rsid w:val="001B2A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1B2ABD"/>
    <w:rPr>
      <w:color w:val="808080"/>
    </w:rPr>
  </w:style>
  <w:style w:type="paragraph" w:styleId="AltKonuBal">
    <w:name w:val="Subtitle"/>
    <w:basedOn w:val="Normal"/>
    <w:next w:val="Normal"/>
    <w:link w:val="AltKonuBalChar"/>
    <w:uiPriority w:val="11"/>
    <w:qFormat/>
    <w:rsid w:val="001B2ABD"/>
    <w:rPr>
      <w:color w:val="000000" w:themeColor="text1"/>
      <w:spacing w:val="19"/>
      <w:w w:val="86"/>
      <w:sz w:val="32"/>
      <w:szCs w:val="28"/>
      <w:fitText w:val="2160" w:id="1744560130"/>
    </w:rPr>
  </w:style>
  <w:style w:type="character" w:customStyle="1" w:styleId="AltKonuBalChar">
    <w:name w:val="Alt Konu Başlığı Char"/>
    <w:basedOn w:val="VarsaylanParagrafYazTipi"/>
    <w:link w:val="AltKonuBal"/>
    <w:uiPriority w:val="11"/>
    <w:rsid w:val="001B2ABD"/>
    <w:rPr>
      <w:color w:val="000000" w:themeColor="text1"/>
      <w:spacing w:val="19"/>
      <w:w w:val="86"/>
      <w:sz w:val="32"/>
      <w:szCs w:val="28"/>
      <w:fitText w:val="2160" w:id="1744560130"/>
    </w:rPr>
  </w:style>
  <w:style w:type="character" w:customStyle="1" w:styleId="Balk3Char">
    <w:name w:val="Başlık 3 Char"/>
    <w:basedOn w:val="VarsaylanParagrafYazTipi"/>
    <w:link w:val="Balk3"/>
    <w:uiPriority w:val="9"/>
    <w:rsid w:val="00D5459D"/>
    <w:rPr>
      <w:rFonts w:asciiTheme="majorHAnsi" w:eastAsiaTheme="majorEastAsia" w:hAnsiTheme="majorHAnsi" w:cstheme="majorBidi"/>
      <w:b/>
      <w:caps/>
      <w:color w:val="548AB7" w:themeColor="accent1" w:themeShade="BF"/>
      <w:sz w:val="22"/>
    </w:rPr>
  </w:style>
  <w:style w:type="character" w:customStyle="1" w:styleId="Balk4Char">
    <w:name w:val="Başlık 4 Char"/>
    <w:basedOn w:val="VarsaylanParagrafYazTipi"/>
    <w:link w:val="Balk4"/>
    <w:uiPriority w:val="9"/>
    <w:rsid w:val="00B359E4"/>
    <w:rPr>
      <w:b/>
      <w:sz w:val="18"/>
      <w:szCs w:val="22"/>
    </w:rPr>
  </w:style>
  <w:style w:type="paragraph" w:styleId="BalonMetni">
    <w:name w:val="Balloon Text"/>
    <w:basedOn w:val="Normal"/>
    <w:link w:val="BalonMetniChar"/>
    <w:uiPriority w:val="99"/>
    <w:semiHidden/>
    <w:unhideWhenUsed/>
    <w:rsid w:val="00D219EE"/>
    <w:rPr>
      <w:rFonts w:ascii="Segoe UI" w:hAnsi="Segoe UI" w:cs="Segoe UI"/>
      <w:szCs w:val="18"/>
    </w:rPr>
  </w:style>
  <w:style w:type="character" w:customStyle="1" w:styleId="BalonMetniChar">
    <w:name w:val="Balon Metni Char"/>
    <w:basedOn w:val="VarsaylanParagrafYazTipi"/>
    <w:link w:val="BalonMetni"/>
    <w:uiPriority w:val="99"/>
    <w:semiHidden/>
    <w:rsid w:val="00D219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turkiyemoo.meb.k12.t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dur\AppData\Roaming\Microsoft\Templates\Mavi%20gri%20&#246;zge&#231;mi&#3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DD5C3F6E354420AEE686591F7F1BBD"/>
        <w:category>
          <w:name w:val="Genel"/>
          <w:gallery w:val="placeholder"/>
        </w:category>
        <w:types>
          <w:type w:val="bbPlcHdr"/>
        </w:types>
        <w:behaviors>
          <w:behavior w:val="content"/>
        </w:behaviors>
        <w:guid w:val="{053DF880-B72C-47CF-865F-14EEDB2577A6}"/>
      </w:docPartPr>
      <w:docPartBody>
        <w:p w:rsidR="00686A7A" w:rsidRDefault="006C4C7B">
          <w:pPr>
            <w:pStyle w:val="73DD5C3F6E354420AEE686591F7F1BBD"/>
          </w:pPr>
          <w:r w:rsidRPr="00CB0055">
            <w:rPr>
              <w:lang w:bidi="tr-TR"/>
            </w:rPr>
            <w:t>İletişim</w:t>
          </w:r>
        </w:p>
      </w:docPartBody>
    </w:docPart>
    <w:docPart>
      <w:docPartPr>
        <w:name w:val="E5EA4EEC79A64153BD99EA909ED8F6D6"/>
        <w:category>
          <w:name w:val="Genel"/>
          <w:gallery w:val="placeholder"/>
        </w:category>
        <w:types>
          <w:type w:val="bbPlcHdr"/>
        </w:types>
        <w:behaviors>
          <w:behavior w:val="content"/>
        </w:behaviors>
        <w:guid w:val="{4EC9DF69-013C-4D96-9986-5DF1797F1939}"/>
      </w:docPartPr>
      <w:docPartBody>
        <w:p w:rsidR="00686A7A" w:rsidRDefault="006C4C7B">
          <w:pPr>
            <w:pStyle w:val="E5EA4EEC79A64153BD99EA909ED8F6D6"/>
          </w:pPr>
          <w:r w:rsidRPr="004D3011">
            <w:rPr>
              <w:lang w:bidi="tr-TR"/>
            </w:rPr>
            <w:t>TELEFON:</w:t>
          </w:r>
        </w:p>
      </w:docPartBody>
    </w:docPart>
    <w:docPart>
      <w:docPartPr>
        <w:name w:val="00BEFA86930140EC83BF91E2AD3F9BF5"/>
        <w:category>
          <w:name w:val="Genel"/>
          <w:gallery w:val="placeholder"/>
        </w:category>
        <w:types>
          <w:type w:val="bbPlcHdr"/>
        </w:types>
        <w:behaviors>
          <w:behavior w:val="content"/>
        </w:behaviors>
        <w:guid w:val="{B5857B1D-1E7A-4D19-B1D7-759FE5809526}"/>
      </w:docPartPr>
      <w:docPartBody>
        <w:p w:rsidR="00686A7A" w:rsidRDefault="006C4C7B">
          <w:pPr>
            <w:pStyle w:val="00BEFA86930140EC83BF91E2AD3F9BF5"/>
          </w:pPr>
          <w:r w:rsidRPr="004D3011">
            <w:rPr>
              <w:lang w:bidi="tr-TR"/>
            </w:rPr>
            <w:t>WEB SİTE:</w:t>
          </w:r>
        </w:p>
      </w:docPartBody>
    </w:docPart>
    <w:docPart>
      <w:docPartPr>
        <w:name w:val="CF1E0E118A5C42738AC15DD8D3B79AD6"/>
        <w:category>
          <w:name w:val="Genel"/>
          <w:gallery w:val="placeholder"/>
        </w:category>
        <w:types>
          <w:type w:val="bbPlcHdr"/>
        </w:types>
        <w:behaviors>
          <w:behavior w:val="content"/>
        </w:behaviors>
        <w:guid w:val="{5F9543D5-C1F9-44EE-A8A3-4CEBA4C27B63}"/>
      </w:docPartPr>
      <w:docPartBody>
        <w:p w:rsidR="00686A7A" w:rsidRDefault="006C4C7B">
          <w:pPr>
            <w:pStyle w:val="CF1E0E118A5C42738AC15DD8D3B79AD6"/>
          </w:pPr>
          <w:r w:rsidRPr="004D3011">
            <w:rPr>
              <w:lang w:bidi="tr-TR"/>
            </w:rPr>
            <w:t>E-POSTA: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A2"/>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C7B"/>
    <w:rsid w:val="002D345A"/>
    <w:rsid w:val="00686A7A"/>
    <w:rsid w:val="006C4C7B"/>
    <w:rsid w:val="007C68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qFormat/>
    <w:rsid w:val="00686A7A"/>
    <w:pPr>
      <w:keepNext/>
      <w:keepLines/>
      <w:pBdr>
        <w:bottom w:val="single" w:sz="8" w:space="1" w:color="4F81BD"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3DBE985C29F41B28383851790004CC9">
    <w:name w:val="63DBE985C29F41B28383851790004CC9"/>
  </w:style>
  <w:style w:type="paragraph" w:customStyle="1" w:styleId="5FCFE86D70C244748135EA7C89D71ADD">
    <w:name w:val="5FCFE86D70C244748135EA7C89D71ADD"/>
  </w:style>
  <w:style w:type="paragraph" w:customStyle="1" w:styleId="3631A2CF3DC64E0C91BB5D2C80AB126B">
    <w:name w:val="3631A2CF3DC64E0C91BB5D2C80AB126B"/>
  </w:style>
  <w:style w:type="paragraph" w:customStyle="1" w:styleId="8CC0A91E1466411E8532A31F6F12E4F1">
    <w:name w:val="8CC0A91E1466411E8532A31F6F12E4F1"/>
  </w:style>
  <w:style w:type="paragraph" w:customStyle="1" w:styleId="73DD5C3F6E354420AEE686591F7F1BBD">
    <w:name w:val="73DD5C3F6E354420AEE686591F7F1BBD"/>
  </w:style>
  <w:style w:type="paragraph" w:customStyle="1" w:styleId="E5EA4EEC79A64153BD99EA909ED8F6D6">
    <w:name w:val="E5EA4EEC79A64153BD99EA909ED8F6D6"/>
  </w:style>
  <w:style w:type="paragraph" w:customStyle="1" w:styleId="28D9347436904E5DB896C4AAB0C2DD06">
    <w:name w:val="28D9347436904E5DB896C4AAB0C2DD06"/>
  </w:style>
  <w:style w:type="paragraph" w:customStyle="1" w:styleId="00BEFA86930140EC83BF91E2AD3F9BF5">
    <w:name w:val="00BEFA86930140EC83BF91E2AD3F9BF5"/>
  </w:style>
  <w:style w:type="paragraph" w:customStyle="1" w:styleId="2DAA150B777549B4B1D4A605C8E5AFFC">
    <w:name w:val="2DAA150B777549B4B1D4A605C8E5AFFC"/>
  </w:style>
  <w:style w:type="paragraph" w:customStyle="1" w:styleId="CF1E0E118A5C42738AC15DD8D3B79AD6">
    <w:name w:val="CF1E0E118A5C42738AC15DD8D3B79AD6"/>
  </w:style>
  <w:style w:type="character" w:styleId="Kpr">
    <w:name w:val="Hyperlink"/>
    <w:basedOn w:val="VarsaylanParagrafYazTipi"/>
    <w:uiPriority w:val="99"/>
    <w:unhideWhenUsed/>
    <w:rPr>
      <w:color w:val="943634" w:themeColor="accent2" w:themeShade="BF"/>
      <w:u w:val="single"/>
    </w:rPr>
  </w:style>
  <w:style w:type="paragraph" w:customStyle="1" w:styleId="2CD79DDEC33E4CC194A700E74669D89C">
    <w:name w:val="2CD79DDEC33E4CC194A700E74669D89C"/>
  </w:style>
  <w:style w:type="paragraph" w:customStyle="1" w:styleId="8CE6B4BF649F48478FA531AE5D0CCFC6">
    <w:name w:val="8CE6B4BF649F48478FA531AE5D0CCFC6"/>
  </w:style>
  <w:style w:type="paragraph" w:customStyle="1" w:styleId="CAC152281A614ABF9435AFDE97005923">
    <w:name w:val="CAC152281A614ABF9435AFDE97005923"/>
  </w:style>
  <w:style w:type="paragraph" w:customStyle="1" w:styleId="7E235A1EA17B4325AB586EE365E86620">
    <w:name w:val="7E235A1EA17B4325AB586EE365E86620"/>
  </w:style>
  <w:style w:type="paragraph" w:customStyle="1" w:styleId="F23F2E4E4BE0413397CBB4B275376A0E">
    <w:name w:val="F23F2E4E4BE0413397CBB4B275376A0E"/>
  </w:style>
  <w:style w:type="paragraph" w:customStyle="1" w:styleId="54E8277E303E428FA1E197E365A27C6D">
    <w:name w:val="54E8277E303E428FA1E197E365A27C6D"/>
  </w:style>
  <w:style w:type="paragraph" w:customStyle="1" w:styleId="D15C960EC3BD4A93AF8C9ECB93571336">
    <w:name w:val="D15C960EC3BD4A93AF8C9ECB93571336"/>
  </w:style>
  <w:style w:type="paragraph" w:customStyle="1" w:styleId="9F4EA81854364725B5FF58B50997212A">
    <w:name w:val="9F4EA81854364725B5FF58B50997212A"/>
  </w:style>
  <w:style w:type="paragraph" w:customStyle="1" w:styleId="CE00CAEE1A9A44D692338319A740B2F4">
    <w:name w:val="CE00CAEE1A9A44D692338319A740B2F4"/>
  </w:style>
  <w:style w:type="paragraph" w:customStyle="1" w:styleId="E2BBBF75251E4276A77C78D11EB2BA8E">
    <w:name w:val="E2BBBF75251E4276A77C78D11EB2BA8E"/>
  </w:style>
  <w:style w:type="paragraph" w:customStyle="1" w:styleId="40032BD2D72844B1B2222219DC8A4E92">
    <w:name w:val="40032BD2D72844B1B2222219DC8A4E92"/>
  </w:style>
  <w:style w:type="paragraph" w:customStyle="1" w:styleId="48627881B29B4A26BBE96E2B7055AE21">
    <w:name w:val="48627881B29B4A26BBE96E2B7055AE21"/>
  </w:style>
  <w:style w:type="paragraph" w:customStyle="1" w:styleId="71B5FD89ED1142C082FC32178256C72A">
    <w:name w:val="71B5FD89ED1142C082FC32178256C72A"/>
  </w:style>
  <w:style w:type="paragraph" w:customStyle="1" w:styleId="8411C200F8924D6CAFA12EA6352AB3D9">
    <w:name w:val="8411C200F8924D6CAFA12EA6352AB3D9"/>
  </w:style>
  <w:style w:type="paragraph" w:customStyle="1" w:styleId="5970500C086B4DD9AB7D98028A07AFF4">
    <w:name w:val="5970500C086B4DD9AB7D98028A07AFF4"/>
  </w:style>
  <w:style w:type="paragraph" w:customStyle="1" w:styleId="877DAA33790A49F2BC43D6704C82D49C">
    <w:name w:val="877DAA33790A49F2BC43D6704C82D49C"/>
  </w:style>
  <w:style w:type="paragraph" w:customStyle="1" w:styleId="7CB5F373C6E342679B166F661D10215D">
    <w:name w:val="7CB5F373C6E342679B166F661D10215D"/>
  </w:style>
  <w:style w:type="paragraph" w:customStyle="1" w:styleId="C9996B5A3115459C8BF897E524E6ED66">
    <w:name w:val="C9996B5A3115459C8BF897E524E6ED66"/>
  </w:style>
  <w:style w:type="paragraph" w:customStyle="1" w:styleId="8B428136903042A9AD310B72F55A9DB1">
    <w:name w:val="8B428136903042A9AD310B72F55A9DB1"/>
  </w:style>
  <w:style w:type="paragraph" w:customStyle="1" w:styleId="AC055AC0FBF546AC819EE5771600324C">
    <w:name w:val="AC055AC0FBF546AC819EE5771600324C"/>
  </w:style>
  <w:style w:type="paragraph" w:customStyle="1" w:styleId="6F076F2400B44AED985EC0903DDBF267">
    <w:name w:val="6F076F2400B44AED985EC0903DDBF267"/>
  </w:style>
  <w:style w:type="paragraph" w:customStyle="1" w:styleId="512098795DDC428F8193F94A1166CA5C">
    <w:name w:val="512098795DDC428F8193F94A1166CA5C"/>
  </w:style>
  <w:style w:type="paragraph" w:customStyle="1" w:styleId="14A5A58023CC49B6BF653558BECD7E25">
    <w:name w:val="14A5A58023CC49B6BF653558BECD7E25"/>
  </w:style>
  <w:style w:type="paragraph" w:customStyle="1" w:styleId="B95B9694E0B64656B23736FC6E6AE0C2">
    <w:name w:val="B95B9694E0B64656B23736FC6E6AE0C2"/>
  </w:style>
  <w:style w:type="paragraph" w:customStyle="1" w:styleId="E180A6C61E284DA8BE3FD2BA5B9D406E">
    <w:name w:val="E180A6C61E284DA8BE3FD2BA5B9D406E"/>
  </w:style>
  <w:style w:type="paragraph" w:customStyle="1" w:styleId="1B0B18E4C25B40F1938AAFF1C3D944FB">
    <w:name w:val="1B0B18E4C25B40F1938AAFF1C3D944FB"/>
  </w:style>
  <w:style w:type="paragraph" w:customStyle="1" w:styleId="1C821C269D274DEFB7DBAD6D8F35E95B">
    <w:name w:val="1C821C269D274DEFB7DBAD6D8F35E95B"/>
  </w:style>
  <w:style w:type="paragraph" w:customStyle="1" w:styleId="15CA6081DA4D4B2599A2119A9AD6CCBB">
    <w:name w:val="15CA6081DA4D4B2599A2119A9AD6CCBB"/>
  </w:style>
  <w:style w:type="paragraph" w:customStyle="1" w:styleId="B3B947B337154DF6BF68B2789DC891DC">
    <w:name w:val="B3B947B337154DF6BF68B2789DC891DC"/>
  </w:style>
  <w:style w:type="paragraph" w:customStyle="1" w:styleId="799FA49C32214B37A3F9565C030C49E2">
    <w:name w:val="799FA49C32214B37A3F9565C030C49E2"/>
  </w:style>
  <w:style w:type="character" w:customStyle="1" w:styleId="Balk2Char">
    <w:name w:val="Başlık 2 Char"/>
    <w:basedOn w:val="VarsaylanParagrafYazTipi"/>
    <w:link w:val="Balk2"/>
    <w:uiPriority w:val="9"/>
    <w:rsid w:val="00686A7A"/>
    <w:rPr>
      <w:rFonts w:asciiTheme="majorHAnsi" w:eastAsiaTheme="majorEastAsia" w:hAnsiTheme="majorHAnsi" w:cstheme="majorBidi"/>
      <w:b/>
      <w:bCs/>
      <w:caps/>
      <w:szCs w:val="26"/>
      <w:lang w:eastAsia="ja-JP"/>
    </w:rPr>
  </w:style>
  <w:style w:type="paragraph" w:customStyle="1" w:styleId="3B404373EBC844DB8F18906DA06B7FAA">
    <w:name w:val="3B404373EBC844DB8F18906DA06B7FAA"/>
  </w:style>
  <w:style w:type="paragraph" w:customStyle="1" w:styleId="95CC5538066845D2957E31D44A1B8054">
    <w:name w:val="95CC5538066845D2957E31D44A1B8054"/>
    <w:rsid w:val="00686A7A"/>
  </w:style>
  <w:style w:type="paragraph" w:customStyle="1" w:styleId="DC9553EE79DD4BF38FA21A9CBB2F4EF7">
    <w:name w:val="DC9553EE79DD4BF38FA21A9CBB2F4EF7"/>
    <w:rsid w:val="00686A7A"/>
  </w:style>
  <w:style w:type="paragraph" w:customStyle="1" w:styleId="12E8E008726F4C9B9DB2944875C8D294">
    <w:name w:val="12E8E008726F4C9B9DB2944875C8D294"/>
    <w:rsid w:val="00686A7A"/>
  </w:style>
  <w:style w:type="paragraph" w:customStyle="1" w:styleId="6484306A0B184F908C24C7040012599B">
    <w:name w:val="6484306A0B184F908C24C7040012599B"/>
    <w:rsid w:val="00686A7A"/>
  </w:style>
  <w:style w:type="paragraph" w:customStyle="1" w:styleId="43D07426AB824C3B833A5456504F9DAE">
    <w:name w:val="43D07426AB824C3B833A5456504F9DAE"/>
    <w:rsid w:val="00686A7A"/>
  </w:style>
  <w:style w:type="paragraph" w:customStyle="1" w:styleId="8F4A36F51DCF4C89BF86EE01A8B63077">
    <w:name w:val="8F4A36F51DCF4C89BF86EE01A8B63077"/>
    <w:rsid w:val="00686A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qFormat/>
    <w:rsid w:val="00686A7A"/>
    <w:pPr>
      <w:keepNext/>
      <w:keepLines/>
      <w:pBdr>
        <w:bottom w:val="single" w:sz="8" w:space="1" w:color="4F81BD"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3DBE985C29F41B28383851790004CC9">
    <w:name w:val="63DBE985C29F41B28383851790004CC9"/>
  </w:style>
  <w:style w:type="paragraph" w:customStyle="1" w:styleId="5FCFE86D70C244748135EA7C89D71ADD">
    <w:name w:val="5FCFE86D70C244748135EA7C89D71ADD"/>
  </w:style>
  <w:style w:type="paragraph" w:customStyle="1" w:styleId="3631A2CF3DC64E0C91BB5D2C80AB126B">
    <w:name w:val="3631A2CF3DC64E0C91BB5D2C80AB126B"/>
  </w:style>
  <w:style w:type="paragraph" w:customStyle="1" w:styleId="8CC0A91E1466411E8532A31F6F12E4F1">
    <w:name w:val="8CC0A91E1466411E8532A31F6F12E4F1"/>
  </w:style>
  <w:style w:type="paragraph" w:customStyle="1" w:styleId="73DD5C3F6E354420AEE686591F7F1BBD">
    <w:name w:val="73DD5C3F6E354420AEE686591F7F1BBD"/>
  </w:style>
  <w:style w:type="paragraph" w:customStyle="1" w:styleId="E5EA4EEC79A64153BD99EA909ED8F6D6">
    <w:name w:val="E5EA4EEC79A64153BD99EA909ED8F6D6"/>
  </w:style>
  <w:style w:type="paragraph" w:customStyle="1" w:styleId="28D9347436904E5DB896C4AAB0C2DD06">
    <w:name w:val="28D9347436904E5DB896C4AAB0C2DD06"/>
  </w:style>
  <w:style w:type="paragraph" w:customStyle="1" w:styleId="00BEFA86930140EC83BF91E2AD3F9BF5">
    <w:name w:val="00BEFA86930140EC83BF91E2AD3F9BF5"/>
  </w:style>
  <w:style w:type="paragraph" w:customStyle="1" w:styleId="2DAA150B777549B4B1D4A605C8E5AFFC">
    <w:name w:val="2DAA150B777549B4B1D4A605C8E5AFFC"/>
  </w:style>
  <w:style w:type="paragraph" w:customStyle="1" w:styleId="CF1E0E118A5C42738AC15DD8D3B79AD6">
    <w:name w:val="CF1E0E118A5C42738AC15DD8D3B79AD6"/>
  </w:style>
  <w:style w:type="character" w:styleId="Kpr">
    <w:name w:val="Hyperlink"/>
    <w:basedOn w:val="VarsaylanParagrafYazTipi"/>
    <w:uiPriority w:val="99"/>
    <w:unhideWhenUsed/>
    <w:rPr>
      <w:color w:val="943634" w:themeColor="accent2" w:themeShade="BF"/>
      <w:u w:val="single"/>
    </w:rPr>
  </w:style>
  <w:style w:type="paragraph" w:customStyle="1" w:styleId="2CD79DDEC33E4CC194A700E74669D89C">
    <w:name w:val="2CD79DDEC33E4CC194A700E74669D89C"/>
  </w:style>
  <w:style w:type="paragraph" w:customStyle="1" w:styleId="8CE6B4BF649F48478FA531AE5D0CCFC6">
    <w:name w:val="8CE6B4BF649F48478FA531AE5D0CCFC6"/>
  </w:style>
  <w:style w:type="paragraph" w:customStyle="1" w:styleId="CAC152281A614ABF9435AFDE97005923">
    <w:name w:val="CAC152281A614ABF9435AFDE97005923"/>
  </w:style>
  <w:style w:type="paragraph" w:customStyle="1" w:styleId="7E235A1EA17B4325AB586EE365E86620">
    <w:name w:val="7E235A1EA17B4325AB586EE365E86620"/>
  </w:style>
  <w:style w:type="paragraph" w:customStyle="1" w:styleId="F23F2E4E4BE0413397CBB4B275376A0E">
    <w:name w:val="F23F2E4E4BE0413397CBB4B275376A0E"/>
  </w:style>
  <w:style w:type="paragraph" w:customStyle="1" w:styleId="54E8277E303E428FA1E197E365A27C6D">
    <w:name w:val="54E8277E303E428FA1E197E365A27C6D"/>
  </w:style>
  <w:style w:type="paragraph" w:customStyle="1" w:styleId="D15C960EC3BD4A93AF8C9ECB93571336">
    <w:name w:val="D15C960EC3BD4A93AF8C9ECB93571336"/>
  </w:style>
  <w:style w:type="paragraph" w:customStyle="1" w:styleId="9F4EA81854364725B5FF58B50997212A">
    <w:name w:val="9F4EA81854364725B5FF58B50997212A"/>
  </w:style>
  <w:style w:type="paragraph" w:customStyle="1" w:styleId="CE00CAEE1A9A44D692338319A740B2F4">
    <w:name w:val="CE00CAEE1A9A44D692338319A740B2F4"/>
  </w:style>
  <w:style w:type="paragraph" w:customStyle="1" w:styleId="E2BBBF75251E4276A77C78D11EB2BA8E">
    <w:name w:val="E2BBBF75251E4276A77C78D11EB2BA8E"/>
  </w:style>
  <w:style w:type="paragraph" w:customStyle="1" w:styleId="40032BD2D72844B1B2222219DC8A4E92">
    <w:name w:val="40032BD2D72844B1B2222219DC8A4E92"/>
  </w:style>
  <w:style w:type="paragraph" w:customStyle="1" w:styleId="48627881B29B4A26BBE96E2B7055AE21">
    <w:name w:val="48627881B29B4A26BBE96E2B7055AE21"/>
  </w:style>
  <w:style w:type="paragraph" w:customStyle="1" w:styleId="71B5FD89ED1142C082FC32178256C72A">
    <w:name w:val="71B5FD89ED1142C082FC32178256C72A"/>
  </w:style>
  <w:style w:type="paragraph" w:customStyle="1" w:styleId="8411C200F8924D6CAFA12EA6352AB3D9">
    <w:name w:val="8411C200F8924D6CAFA12EA6352AB3D9"/>
  </w:style>
  <w:style w:type="paragraph" w:customStyle="1" w:styleId="5970500C086B4DD9AB7D98028A07AFF4">
    <w:name w:val="5970500C086B4DD9AB7D98028A07AFF4"/>
  </w:style>
  <w:style w:type="paragraph" w:customStyle="1" w:styleId="877DAA33790A49F2BC43D6704C82D49C">
    <w:name w:val="877DAA33790A49F2BC43D6704C82D49C"/>
  </w:style>
  <w:style w:type="paragraph" w:customStyle="1" w:styleId="7CB5F373C6E342679B166F661D10215D">
    <w:name w:val="7CB5F373C6E342679B166F661D10215D"/>
  </w:style>
  <w:style w:type="paragraph" w:customStyle="1" w:styleId="C9996B5A3115459C8BF897E524E6ED66">
    <w:name w:val="C9996B5A3115459C8BF897E524E6ED66"/>
  </w:style>
  <w:style w:type="paragraph" w:customStyle="1" w:styleId="8B428136903042A9AD310B72F55A9DB1">
    <w:name w:val="8B428136903042A9AD310B72F55A9DB1"/>
  </w:style>
  <w:style w:type="paragraph" w:customStyle="1" w:styleId="AC055AC0FBF546AC819EE5771600324C">
    <w:name w:val="AC055AC0FBF546AC819EE5771600324C"/>
  </w:style>
  <w:style w:type="paragraph" w:customStyle="1" w:styleId="6F076F2400B44AED985EC0903DDBF267">
    <w:name w:val="6F076F2400B44AED985EC0903DDBF267"/>
  </w:style>
  <w:style w:type="paragraph" w:customStyle="1" w:styleId="512098795DDC428F8193F94A1166CA5C">
    <w:name w:val="512098795DDC428F8193F94A1166CA5C"/>
  </w:style>
  <w:style w:type="paragraph" w:customStyle="1" w:styleId="14A5A58023CC49B6BF653558BECD7E25">
    <w:name w:val="14A5A58023CC49B6BF653558BECD7E25"/>
  </w:style>
  <w:style w:type="paragraph" w:customStyle="1" w:styleId="B95B9694E0B64656B23736FC6E6AE0C2">
    <w:name w:val="B95B9694E0B64656B23736FC6E6AE0C2"/>
  </w:style>
  <w:style w:type="paragraph" w:customStyle="1" w:styleId="E180A6C61E284DA8BE3FD2BA5B9D406E">
    <w:name w:val="E180A6C61E284DA8BE3FD2BA5B9D406E"/>
  </w:style>
  <w:style w:type="paragraph" w:customStyle="1" w:styleId="1B0B18E4C25B40F1938AAFF1C3D944FB">
    <w:name w:val="1B0B18E4C25B40F1938AAFF1C3D944FB"/>
  </w:style>
  <w:style w:type="paragraph" w:customStyle="1" w:styleId="1C821C269D274DEFB7DBAD6D8F35E95B">
    <w:name w:val="1C821C269D274DEFB7DBAD6D8F35E95B"/>
  </w:style>
  <w:style w:type="paragraph" w:customStyle="1" w:styleId="15CA6081DA4D4B2599A2119A9AD6CCBB">
    <w:name w:val="15CA6081DA4D4B2599A2119A9AD6CCBB"/>
  </w:style>
  <w:style w:type="paragraph" w:customStyle="1" w:styleId="B3B947B337154DF6BF68B2789DC891DC">
    <w:name w:val="B3B947B337154DF6BF68B2789DC891DC"/>
  </w:style>
  <w:style w:type="paragraph" w:customStyle="1" w:styleId="799FA49C32214B37A3F9565C030C49E2">
    <w:name w:val="799FA49C32214B37A3F9565C030C49E2"/>
  </w:style>
  <w:style w:type="character" w:customStyle="1" w:styleId="Balk2Char">
    <w:name w:val="Başlık 2 Char"/>
    <w:basedOn w:val="VarsaylanParagrafYazTipi"/>
    <w:link w:val="Balk2"/>
    <w:uiPriority w:val="9"/>
    <w:rsid w:val="00686A7A"/>
    <w:rPr>
      <w:rFonts w:asciiTheme="majorHAnsi" w:eastAsiaTheme="majorEastAsia" w:hAnsiTheme="majorHAnsi" w:cstheme="majorBidi"/>
      <w:b/>
      <w:bCs/>
      <w:caps/>
      <w:szCs w:val="26"/>
      <w:lang w:eastAsia="ja-JP"/>
    </w:rPr>
  </w:style>
  <w:style w:type="paragraph" w:customStyle="1" w:styleId="3B404373EBC844DB8F18906DA06B7FAA">
    <w:name w:val="3B404373EBC844DB8F18906DA06B7FAA"/>
  </w:style>
  <w:style w:type="paragraph" w:customStyle="1" w:styleId="95CC5538066845D2957E31D44A1B8054">
    <w:name w:val="95CC5538066845D2957E31D44A1B8054"/>
    <w:rsid w:val="00686A7A"/>
  </w:style>
  <w:style w:type="paragraph" w:customStyle="1" w:styleId="DC9553EE79DD4BF38FA21A9CBB2F4EF7">
    <w:name w:val="DC9553EE79DD4BF38FA21A9CBB2F4EF7"/>
    <w:rsid w:val="00686A7A"/>
  </w:style>
  <w:style w:type="paragraph" w:customStyle="1" w:styleId="12E8E008726F4C9B9DB2944875C8D294">
    <w:name w:val="12E8E008726F4C9B9DB2944875C8D294"/>
    <w:rsid w:val="00686A7A"/>
  </w:style>
  <w:style w:type="paragraph" w:customStyle="1" w:styleId="6484306A0B184F908C24C7040012599B">
    <w:name w:val="6484306A0B184F908C24C7040012599B"/>
    <w:rsid w:val="00686A7A"/>
  </w:style>
  <w:style w:type="paragraph" w:customStyle="1" w:styleId="43D07426AB824C3B833A5456504F9DAE">
    <w:name w:val="43D07426AB824C3B833A5456504F9DAE"/>
    <w:rsid w:val="00686A7A"/>
  </w:style>
  <w:style w:type="paragraph" w:customStyle="1" w:styleId="8F4A36F51DCF4C89BF86EE01A8B63077">
    <w:name w:val="8F4A36F51DCF4C89BF86EE01A8B63077"/>
    <w:rsid w:val="00686A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Mavi gri özgeçmiş.dotx</Template>
  <TotalTime>0</TotalTime>
  <Pages>5</Pages>
  <Words>362</Words>
  <Characters>2064</Characters>
  <Application>Microsoft Office Word</Application>
  <DocSecurity>0</DocSecurity>
  <Lines>17</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2019-06-24T10:57:00Z</dcterms:created>
  <dcterms:modified xsi:type="dcterms:W3CDTF">2019-06-25T08:21:00Z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